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45A" w:rsidRPr="00406163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0321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SFAA-AUDITOR'S OFFICE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 ADMINISTRATION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STATE AUDITOR                      141,891     141,891     141,891     141,891     141,891     141,891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  156,467     156,467     156,467     156,467     156,467     156,467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B1345A" w:rsidRPr="00406163" w:rsidRDefault="00B1345A" w:rsidP="00B13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TOTAL PERSONAL SERVICE              298,358     298,358     298,358     298,358     298,358     298,358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(4.00)      (4.00)      (4.00)      (4.00)      (4.00)      (4.00)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OTHER OPERATING EXPENSES              5,261       5,261         261         261         261         261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ADMINISTRATION                 303,619     303,619     298,619     298,619     298,619     298,619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(4.00)      (4.00)      (4.00)      (4.00)      (4.00)      (4.00)</w:t>
      </w:r>
    </w:p>
    <w:p w:rsidR="00B1345A" w:rsidRPr="00406163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II. AUDITS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PERSONAL SERVICE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CLASSIFIED POSITIONS             1,941,037   1,285,156   2,233,749   1,590,720   2,233,749   1,590,720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(46.00)     (29.00)     (46.00)     (29.00)     (46.00)     (29.00)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UNCLASSIFIED POSITIONS             111,512     111,512     111,512     111,512     111,512     111,512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B1345A" w:rsidRPr="00406163" w:rsidRDefault="00B1345A" w:rsidP="00B13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TOTAL PERSONAL SERVICE            2,052,549   1,396,668   2,345,261   1,702,232   2,345,261   1,702,232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(48.00)     (31.00)     (48.00)     (31.00)     (48.00)     (31.00)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OTHER OPERATING EXPENSES          1,685,683     483,596   1,958,229     443,229   1,965,229     450,229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AUDITS                       3,738,232   1,880,264   4,303,490   2,145,461   4,310,490   2,152,461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(48.00)     (31.00)     (48.00)     (31.00)     (48.00)     (31.00)</w:t>
      </w:r>
    </w:p>
    <w:p w:rsidR="00B1345A" w:rsidRPr="00406163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III. EMPLOYEE BENEFITS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C.  STATE EMPLOYER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CONTRIBUTIONS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EMPLOYER CONTRIBUTIONS             947,576     638,727     933,002     711,392     933,002     711,392</w:t>
      </w:r>
    </w:p>
    <w:p w:rsidR="00B1345A" w:rsidRPr="00406163" w:rsidRDefault="00B1345A" w:rsidP="00B134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FRINGE BENEFITS               947,576     638,727     933,002     711,392     933,002     711,392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EMPLOYEE BENEFITS              947,576     638,727     933,002     711,392     933,002     711,392</w:t>
      </w:r>
    </w:p>
    <w:p w:rsidR="00B1345A" w:rsidRPr="00406163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SFAA-AUDITOR'S OFFICE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</w:p>
    <w:p w:rsidR="00B1345A" w:rsidRDefault="00B1345A" w:rsidP="00B1345A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1345A" w:rsidRPr="00406163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0322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SFAA-AUDITOR'S OFFICE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   4,989,427   2,822,610   5,535,111   3,155,472   5,542,111   3,162,472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  (52.00)     (35.00)     (52.00)     (35.00)     (52.00)     (35.00)</w:t>
      </w:r>
    </w:p>
    <w:p w:rsidR="00B1345A" w:rsidRPr="00406163" w:rsidRDefault="00B1345A" w:rsidP="00B1345A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1345A" w:rsidRDefault="00B1345A" w:rsidP="00B1345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1345A" w:rsidSect="00B134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45A" w:rsidRDefault="00B1345A" w:rsidP="00DA542B">
      <w:r>
        <w:separator/>
      </w:r>
    </w:p>
  </w:endnote>
  <w:endnote w:type="continuationSeparator" w:id="0">
    <w:p w:rsidR="00B1345A" w:rsidRDefault="00B1345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E89092-9CC5-4B7E-8ADE-64304FF7F3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256274C-211E-42CD-820B-2267F72AF2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630CD38-DB71-4214-80E9-05565F4AC72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B1AF601-E80F-4EDD-ACA6-C3050E0766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3E3AF7-7032-4B4A-A384-5AA60A82957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45A" w:rsidRDefault="00B1345A" w:rsidP="00DA542B">
      <w:r>
        <w:separator/>
      </w:r>
    </w:p>
  </w:footnote>
  <w:footnote w:type="continuationSeparator" w:id="0">
    <w:p w:rsidR="00B1345A" w:rsidRDefault="00B1345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45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1345A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317</Words>
  <Characters>2855</Characters>
  <Application>Microsoft Office Word</Application>
  <DocSecurity>0</DocSecurity>
  <Lines>60</Lines>
  <Paragraphs>56</Paragraphs>
  <ScaleCrop>false</ScaleCrop>
  <LinksUpToDate>false</LinksUpToDate>
  <CharactersWithSpaces>5524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105 - House Amended - South Carolina Legislature Online</dc:title>
  <dc:subject/>
  <dc:creator/>
  <cp:keywords/>
  <dc:description/>
  <cp:lastModifiedBy/>
  <cp:revision>1</cp:revision>
  <dcterms:created xsi:type="dcterms:W3CDTF">2015-05-29T14:05:00Z</dcterms:created>
  <dcterms:modified xsi:type="dcterms:W3CDTF">2015-05-29T14:05:00Z</dcterms:modified>
</cp:coreProperties>
</file>