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C32" w:rsidRPr="00406163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0042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&amp; GENERAL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PRESIDENT                          179,498     179,498     188,000     188,000     188,000     188,000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25,923,706   4,809,853  38,308,335   4,897,548  38,308,335   4,897,548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(723.94)    (248.47)    (723.94)    (248.47)    (723.94)    (248.47)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A05C32" w:rsidRDefault="00A05C32" w:rsidP="00A05C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ACCOUNTANT/FISCAL ANALYST II                               45,000                  45,000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 w:rsidR="00A05C32" w:rsidRDefault="00A05C32" w:rsidP="00A05C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10    ADMINISTRATIVE ASSISTANT                                   35,000                  35,000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(1.00)                  (1.00)</w:t>
      </w:r>
    </w:p>
    <w:p w:rsidR="00A05C32" w:rsidRDefault="00A05C32" w:rsidP="00A05C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12    ADMIN COORDINATOR II                                      110,000                 110,000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                        (2.00)                  (2.00)</w:t>
      </w:r>
    </w:p>
    <w:p w:rsidR="00A05C32" w:rsidRDefault="00A05C32" w:rsidP="00A05C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14    DATA BASE ADMINISTRATOR II                                 65,000                  65,000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                        (1.00)                  (1.00)</w:t>
      </w:r>
    </w:p>
    <w:p w:rsidR="00A05C32" w:rsidRDefault="00A05C32" w:rsidP="00A05C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16    PROGRAM COORDINATOR I                                     135,000                 135,000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(3.00)                  (3.00)</w:t>
      </w:r>
    </w:p>
    <w:p w:rsidR="00A05C32" w:rsidRDefault="00A05C32" w:rsidP="00A05C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18    SENIOR APPLICATIONS ANALYST                                65,000                  65,000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 (1.00)                  (1.00)</w:t>
      </w:r>
    </w:p>
    <w:p w:rsidR="00A05C32" w:rsidRDefault="00A05C32" w:rsidP="00A05C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20    STUDENT SVCS PROG COORD II                                 90,000                  90,000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                       (2.00)                  (2.00)</w:t>
      </w:r>
    </w:p>
    <w:p w:rsidR="00A05C32" w:rsidRDefault="00A05C32" w:rsidP="00A05C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22    TRADES SPECIALIST IV                                      260,750                 260,750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(7.00)                  (7.00)</w:t>
      </w:r>
    </w:p>
    <w:p w:rsidR="00A05C32" w:rsidRDefault="00A05C32" w:rsidP="00A05C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24    TRADES SPECIALIST V                                       225,000                 225,000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 (5.00)                  (5.00)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UNCLASSIFIED POSITIONS          44,579,998  10,109,370  57,079,120  10,311,557  57,429,120  10,661,557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(553.49)    (238.91)    (553.49)    (238.91)    (553.49)    (238.91)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NEW POSITIONS</w:t>
      </w:r>
    </w:p>
    <w:p w:rsidR="00A05C32" w:rsidRDefault="00A05C32" w:rsidP="00A05C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29    PROFESSOR                                                 810,000                 810,000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 (9.00)                  (9.00)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OTHER PERSONAL SERVICES         17,670,896              17,670,896              17,670,896</w:t>
      </w:r>
    </w:p>
    <w:p w:rsidR="00A05C32" w:rsidRPr="00406163" w:rsidRDefault="00A05C32" w:rsidP="00A0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PERSONAL SERVICE           88,354,098  15,098,721 115,087,101  15,397,105 115,437,101  15,747,105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(1278.43)    (488.38)   (1310.43)    (488.38)   (1310.43)    (488.38)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OTHER OPERATING EXPENSES         71,872,473     670,066  72,222,473   1,020,066  71,872,473     670,066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LOWCOUNTRY GRAD CENTER                                      785,099     785,099</w:t>
      </w:r>
    </w:p>
    <w:p w:rsidR="00A05C32" w:rsidRPr="00406163" w:rsidRDefault="00A05C32" w:rsidP="00A0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TOTAL SPECIAL ITEMS                                          785,099     785,099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TOTAL EDUCATIONAL AND GENERAL    160,226,571  15,768,787 188,094,673  17,202,270 187,309,574  16,417,171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(1278.43)    (488.38)   (1310.43)    (488.38)   (1310.43)    (488.38)</w:t>
      </w:r>
    </w:p>
    <w:p w:rsidR="00A05C32" w:rsidRPr="00406163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</w:p>
    <w:p w:rsidR="00A05C32" w:rsidRDefault="00A05C32" w:rsidP="00A05C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5C32" w:rsidRPr="00406163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0043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II. AUXILIARY SERVICES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2,797,790               2,797,790               2,797,790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(77.50)                 (77.50)                 (77.50)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UNCLASSIFIED POSITIONS           2,056,206               2,056,206               2,056,206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(26.25)                 (26.25)                 (26.25)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2,500,264               2,500,264               2,500,264</w:t>
      </w:r>
    </w:p>
    <w:p w:rsidR="00A05C32" w:rsidRPr="00406163" w:rsidRDefault="00A05C32" w:rsidP="00A0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7,354,260               7,354,260               7,354,260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(103.75)                (103.75)                (103.75)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33,257,925              33,257,925              33,257,925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AUXILIARY SERVICES          40,612,185              40,612,185              40,612,185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(103.75)                (103.75)                (103.75)</w:t>
      </w:r>
    </w:p>
    <w:p w:rsidR="00A05C32" w:rsidRPr="00406163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III. EMPLOYEE BENEFITS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C. STATE EMPLOYER CONTRIBUTIONS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EMPLOYER CONTRIBUTIONS          26,581,304   4,188,497  27,564,390   4,506,202  27,564,390   4,506,202</w:t>
      </w:r>
    </w:p>
    <w:p w:rsidR="00A05C32" w:rsidRPr="00406163" w:rsidRDefault="00A05C32" w:rsidP="00A0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FRINGE BENEFITS            26,581,304   4,188,497  27,564,390   4,506,202  27,564,390   4,506,202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EMPLOYEE BENEFITS           26,581,304   4,188,497  27,564,390   4,506,202  27,564,390   4,506,202</w:t>
      </w:r>
    </w:p>
    <w:p w:rsidR="00A05C32" w:rsidRPr="00406163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UNIVERSITY OF CHARLESTON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FUNDS AVAILABLE            227,420,060  19,957,284 256,271,248  21,708,472 255,486,149  20,923,373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AUTHORIZED FTE POSITIONS     (1382.18)    (488.38)   (1414.18)    (488.38)   (1414.18)    (488.38)</w:t>
      </w:r>
    </w:p>
    <w:p w:rsidR="00A05C32" w:rsidRPr="00406163" w:rsidRDefault="00A05C32" w:rsidP="00A05C3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5C32" w:rsidRDefault="00A05C32" w:rsidP="00A05C3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05C32" w:rsidSect="00A05C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C32" w:rsidRDefault="00A05C32" w:rsidP="00DA542B">
      <w:r>
        <w:separator/>
      </w:r>
    </w:p>
  </w:endnote>
  <w:endnote w:type="continuationSeparator" w:id="0">
    <w:p w:rsidR="00A05C32" w:rsidRDefault="00A05C3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43536F-0D07-446C-BBA3-DED59181F5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BA884CB-A65C-4553-BD16-9709C7F04AC5}"/>
    <w:embedItalic r:id="rId3" w:fontKey="{F8DCF740-A3A9-40AE-96DF-81F1716632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4541FB-A252-4C83-8ADB-A277469E7B2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A753DBF-A04B-4FD5-9034-D2DB35E5DC94}"/>
    <w:embedItalic r:id="rId6" w:fontKey="{66073A1C-62E3-4A8E-AFFF-A57C2B77A3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7ABAD9-36F9-4AAF-9603-5A232E100D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C32" w:rsidRDefault="00A05C32" w:rsidP="00DA542B">
      <w:r>
        <w:separator/>
      </w:r>
    </w:p>
  </w:footnote>
  <w:footnote w:type="continuationSeparator" w:id="0">
    <w:p w:rsidR="00A05C32" w:rsidRDefault="00A05C3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C3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05C32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436</Words>
  <Characters>3806</Characters>
  <Application>Microsoft Office Word</Application>
  <DocSecurity>0</DocSecurity>
  <Lines>88</Lines>
  <Paragraphs>84</Paragraphs>
  <ScaleCrop>false</ScaleCrop>
  <LinksUpToDate>false</LinksUpToDate>
  <CharactersWithSpaces>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15 -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