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576" w:rsidRPr="00406163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0049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AND GENERAL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PRESIDENT                          156,779     156,779     159,915     159,915     159,915     159,915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12,929,617              13,301,158              13,301,158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(101.85)                (101.85)                (101.85)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9,218,928   4,540,640   9,492,166   4,679,444   9,492,166   4,679,444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(287.06)    (171.70)    (287.06)    (171.70)    (287.06)    (171.70)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2,085,055               2,085,055               2,085,055</w:t>
      </w:r>
    </w:p>
    <w:p w:rsidR="00F75576" w:rsidRPr="00406163" w:rsidRDefault="00F75576" w:rsidP="00F75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24,390,379   4,697,419  25,038,294   4,839,359  25,038,294   4,839,359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(389.91)    (172.70)    (389.91)    (172.70)    (389.91)    (172.70)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24,190,732     110,196  24,664,032     350,196  24,664,032     350,196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EDUCATION AND GENERAL       48,581,111   4,807,615  49,702,326   5,189,555  49,702,326   5,189,555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(389.91)    (172.70)    (389.91)    (172.70)    (389.91)    (172.70)</w:t>
      </w:r>
    </w:p>
    <w:p w:rsidR="00F75576" w:rsidRPr="00406163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AUXILIARY ENTERPRISES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PERSONAL SERVICE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CLASSIFIED POSITIONS               550,267                 564,915                 564,915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OTHER PERSONAL SERVICES            371,420                 371,420                 371,420</w:t>
      </w:r>
    </w:p>
    <w:p w:rsidR="00F75576" w:rsidRPr="00406163" w:rsidRDefault="00F75576" w:rsidP="00F75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PERSONAL SERVICE              921,687                 936,335                 936,335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(11.00)                 (11.00)                 (11.00)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OTHER OPERATING EXPENSES         13,854,523              14,124,596              14,124,596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AUXILIARY ENTERPRISES       14,776,210              15,060,931              15,060,931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(11.00)                 (11.00)                 (11.00)</w:t>
      </w:r>
    </w:p>
    <w:p w:rsidR="00F75576" w:rsidRPr="00406163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III. EMPLOYEE BENEFITS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C. STATE EMPLOYER CONTRIBUTIONS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EMPLOYER CONTRIBUTIONS           6,620,866   1,535,213   6,864,593   1,648,212   6,864,593   1,648,212</w:t>
      </w:r>
    </w:p>
    <w:p w:rsidR="00F75576" w:rsidRPr="00406163" w:rsidRDefault="00F75576" w:rsidP="00F75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FRINGE BENEFITS             6,620,866   1,535,213   6,864,593   1,648,212   6,864,593   1,648,212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EMPLOYEE BENEFITS            6,620,866   1,535,213   6,864,593   1,648,212   6,864,593   1,648,212</w:t>
      </w:r>
    </w:p>
    <w:p w:rsidR="00F75576" w:rsidRPr="00406163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LANDER UNIVERSITY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</w:p>
    <w:p w:rsidR="00F75576" w:rsidRDefault="00F75576" w:rsidP="00F7557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75576" w:rsidRPr="00406163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0050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69,978,187   6,342,828  71,627,850   6,837,767  71,627,850   6,837,767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(400.91)    (172.70)    (400.91)    (172.70)    (400.91)    (172.70)</w:t>
      </w:r>
    </w:p>
    <w:p w:rsidR="00F75576" w:rsidRPr="00406163" w:rsidRDefault="00F75576" w:rsidP="00F755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75576" w:rsidRDefault="00F75576" w:rsidP="00F7557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75576" w:rsidSect="00F755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576" w:rsidRDefault="00F75576" w:rsidP="00DA542B">
      <w:r>
        <w:separator/>
      </w:r>
    </w:p>
  </w:endnote>
  <w:endnote w:type="continuationSeparator" w:id="0">
    <w:p w:rsidR="00F75576" w:rsidRDefault="00F7557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96408F-8E72-4E26-ABE5-C7289193A2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225D8C-63FE-44BC-979A-614817C9AE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04BC510-7F26-4F54-AB80-67A1D519B71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6DED71A-42AB-4A65-B580-B62A6C5C0C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E1870B-0036-498E-9757-1EE0DDC4D5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576" w:rsidRDefault="00F75576" w:rsidP="00DA542B">
      <w:r>
        <w:separator/>
      </w:r>
    </w:p>
  </w:footnote>
  <w:footnote w:type="continuationSeparator" w:id="0">
    <w:p w:rsidR="00F75576" w:rsidRDefault="00F7557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57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5576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308</Words>
  <Characters>2923</Characters>
  <Application>Microsoft Office Word</Application>
  <DocSecurity>0</DocSecurity>
  <Lines>61</Lines>
  <Paragraphs>57</Paragraphs>
  <ScaleCrop>false</ScaleCrop>
  <LinksUpToDate>false</LinksUpToDate>
  <CharactersWithSpaces>5616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18 -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