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229" w:rsidRPr="00406163" w:rsidRDefault="00B85229" w:rsidP="00B852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20-0012                                              SECTION  20E                                                PAGE 0064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EDUCATION AND GENERAL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A.  UNRESTRICTED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PERSONAL SERVICE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CLASSIFIED POSITIONS            1,838,553      72,564   1,839,987      73,998   1,839,987      73,998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(52.03)      (5.41)     (51.03)      (5.41)     (51.03)      (5.41)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UNCLASSIFIED POSITIONS          4,517,169   1,171,644   4,578,797   1,233,272   4,745,797   1,400,272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(46.50)     (21.25)     (45.50)     (21.25)     (45.50)     (21.25)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OTHER PERSONAL SERVICES         1,411,481               1,411,481               1,411,481</w:t>
      </w:r>
    </w:p>
    <w:p w:rsidR="00B85229" w:rsidRPr="00406163" w:rsidRDefault="00B85229" w:rsidP="00B852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TOTAL PERSONAL SERVICE           7,767,203   1,244,208   7,830,265   1,307,270   7,997,265   1,474,270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(98.53)     (26.66)     (96.53)     (26.66)     (96.53)     (26.66)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OTHER OPERATING EXPENSES         1,631,846      48,066   1,583,780               1,583,780</w:t>
      </w:r>
    </w:p>
    <w:p w:rsidR="00B85229" w:rsidRPr="00406163" w:rsidRDefault="00B85229" w:rsidP="00B852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TOTAL UNRESTRICTED                9,399,049   1,292,274   9,414,045   1,307,270   9,581,045   1,474,270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(98.53)     (26.66)     (96.53)     (26.66)     (96.53)     (26.66)</w:t>
      </w:r>
    </w:p>
    <w:p w:rsidR="00B85229" w:rsidRPr="00406163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B.  RESTRICTED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PERSONAL SERVICE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CLASSIFIED POSITIONS               11,376                  11,376                  11,376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UNCLASSIFIED POSITIONS            279,434                 279,434                 279,434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OTHER PERSONAL SERVICES            56,228                  56,228                  56,228</w:t>
      </w:r>
    </w:p>
    <w:p w:rsidR="00B85229" w:rsidRPr="00406163" w:rsidRDefault="00B85229" w:rsidP="00B852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TOTAL PERSONAL SERVICE             347,038                 347,038                 347,038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OTHER OPERATING EXPENSES         7,289,933               7,289,933               7,289,933</w:t>
      </w:r>
    </w:p>
    <w:p w:rsidR="00B85229" w:rsidRPr="00406163" w:rsidRDefault="00B85229" w:rsidP="00B852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TOTAL RESTRICTED                  7,636,971               7,636,971               7,636,971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TOTAL EDUCATION &amp; GENERAL         17,036,020   1,292,274  17,051,016   1,307,270  17,218,016   1,474,270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(98.53)     (26.66)     (96.53)     (26.66)     (96.53)     (26.66)</w:t>
      </w:r>
    </w:p>
    <w:p w:rsidR="00B85229" w:rsidRPr="00406163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II. AUXILIARY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OTHER OPERATING EXPENSES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OTHER OPERATING EXPENSES            15,000                  15,000                  15,000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TOTAL AUXILIARY                       15,000                  15,000                  15,000</w:t>
      </w:r>
    </w:p>
    <w:p w:rsidR="00B85229" w:rsidRPr="00406163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III. EMPLOYEE BENEFITS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C.  STATE EMPLOYER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CONTRIBUTIONS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EMPLOYER CONTRIBUTIONS           2,430,201     314,446   2,462,854     347,099   2,545,854     430,099</w:t>
      </w:r>
    </w:p>
    <w:p w:rsidR="00B85229" w:rsidRPr="00406163" w:rsidRDefault="00B85229" w:rsidP="00B852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TOTAL FRINGE BENEFITS             2,430,201     314,446   2,462,854     347,099   2,545,854     430,099</w:t>
      </w:r>
    </w:p>
    <w:p w:rsidR="00B85229" w:rsidRPr="00406163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</w:p>
    <w:p w:rsidR="00B85229" w:rsidRDefault="00B85229" w:rsidP="00B8522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85229" w:rsidRPr="00406163" w:rsidRDefault="00B85229" w:rsidP="00B852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20-0013                                              SECTION  20E                                                PAGE 0065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EMPLOYEE BENEFITS            2,430,201     314,446   2,462,854     347,099   2,545,854     430,099</w:t>
      </w:r>
    </w:p>
    <w:p w:rsidR="00B85229" w:rsidRPr="00406163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U S C - LANCASTER CAMPUS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TOTAL FUNDS AVAILABLE             19,481,221   1,606,720  19,528,870   1,654,369  19,778,870   1,904,369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TOTAL AUTHORIZED FTE POSITIONS       (98.53)     (26.66)     (96.53)     (26.66)     (96.53)     (26.66)</w:t>
      </w:r>
    </w:p>
    <w:p w:rsidR="00B85229" w:rsidRPr="00406163" w:rsidRDefault="00B85229" w:rsidP="00B8522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85229" w:rsidRDefault="00B85229" w:rsidP="00B8522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B85229" w:rsidSect="00B8522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229" w:rsidRDefault="00B85229" w:rsidP="00DA542B">
      <w:r>
        <w:separator/>
      </w:r>
    </w:p>
  </w:endnote>
  <w:endnote w:type="continuationSeparator" w:id="0">
    <w:p w:rsidR="00B85229" w:rsidRDefault="00B8522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7FEC0F-E1BE-4C2E-95E7-2B40C495DA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22DA728-CDB7-40FB-9F92-AC257B46B1F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082B3DD-B0D3-49B6-9AE2-3088433E42C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996BA1D-80CA-4451-8E99-EE6FA882EC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1B21F4-EA9D-4E49-86A5-61D6EC4BADF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229" w:rsidRDefault="00B85229" w:rsidP="00DA542B">
      <w:r>
        <w:separator/>
      </w:r>
    </w:p>
  </w:footnote>
  <w:footnote w:type="continuationSeparator" w:id="0">
    <w:p w:rsidR="00B85229" w:rsidRDefault="00B8522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22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85229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345</Words>
  <Characters>3285</Characters>
  <Application>Microsoft Office Word</Application>
  <DocSecurity>0</DocSecurity>
  <Lines>68</Lines>
  <Paragraphs>64</Paragraphs>
  <ScaleCrop>false</ScaleCrop>
  <LinksUpToDate>false</LinksUpToDate>
  <CharactersWithSpaces>6109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20E - House Amended - South Carolina Legislature Online</dc:title>
  <dc:subject/>
  <dc:creator/>
  <cp:keywords/>
  <dc:description/>
  <cp:lastModifiedBy/>
  <cp:revision>1</cp:revision>
  <dcterms:created xsi:type="dcterms:W3CDTF">2015-05-29T13:59:00Z</dcterms:created>
  <dcterms:modified xsi:type="dcterms:W3CDTF">2015-05-29T13:59:00Z</dcterms:modified>
</cp:coreProperties>
</file>