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0174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ADMIN. &amp; SUPPORT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OFFICE OF SEC'Y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DIRECTOR                          162,640     162,640     169,146     169,146     169,146     169,146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309,360     309,360     313,494     313,494     313,494     313,494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NEW POSITIONS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EXECUTIVE ASSISTANT I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UNCLASSIFIED POSITIONS            135,000     135,000     145,000     145,000     145,000     145,000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PERSONAL SERVICE             607,000     607,000     627,640     627,640     627,640     627,640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(6.00)      (6.00)      (7.00)      (7.00)      (7.00)      (7.00)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OTHER OPERATING EXPENSES           153,000     153,000     153,000     153,000     153,000     153,000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OFF. OF SECRETARY             760,000     760,000     780,640     780,640     780,640     780,640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(6.00)      (6.00)      (7.00)      (7.00)      (7.00)      (7.00)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B. FINANCIAL SERVICES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CLASSIFIED POSITIONS              420,000     420,000     430,000     430,000     430,000     430,000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(7.21)      (7.21)      (7.21)      (7.21)      (7.21)      (7.21)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    5,000       5,000       5,000       5,000       5,000       5,000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  425,000     425,000     435,000     435,000     435,000     435,000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(7.21)      (7.21)      (7.21)      (7.21)      (7.21)      (7.21)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   440,000     190,000     440,000     190,000     440,000     190,000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FINANCIAL SERVICES            865,000     615,000     875,000     625,000     875,000     625,000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(7.21)      (7.21)      (7.21)      (7.21)      (7.21)      (7.21)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C. INFO.TECHNOLOGY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CLASSIFIED POSITIONS              245,000     170,000     250,000     175,000     250,000     175,000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(4.00)      (2.50)      (4.00)      (2.50)      (4.00)      (2.50)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PERSONAL SERVICE             245,000     170,000     250,000     175,000     250,000     175,000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(4.00)      (2.50)      (4.00)      (2.50)      (4.00)      (2.50)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OTHER OPERATING EXPENSES           180,000     126,000     180,000     126,000     180,000     126,000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INFORMATION TECHNOLOGY        425,000     296,000     430,000     301,000     430,000     301,000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(4.00)      (2.50)      (4.00)      (2.50)      (4.00)      (2.50)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0175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ADMINISTRATION &amp; SUPPORT     2,050,000   1,671,000   2,085,640   1,706,640   2,085,640   1,706,640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(17.21)     (15.71)     (18.21)     (16.71)     (18.21)     (16.71)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II. PROGRAMS AND SERVICES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A. GLOBAL BUSINESS DEVELOPMENT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CLASSIFIED POSITIONS              833,000     750,500     883,000     800,500     883,000     800,500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(17.00)     (16.00)     (17.00)     (16.00)     (17.00)     (16.00)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NEW POSITIONS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 ECON DEVELOPMENT DEPT MGR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UNCLASSIFIED POSITIONS            117,000     117,000     127,000     127,000     127,000     127,000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(1.00)      (1.00)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PERSONAL SERVICES           100,000     100,000     100,000     100,000     100,000     100,000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PERSONAL SERVICE           1,050,000     967,500   1,110,000   1,027,500   1,110,000   1,027,500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(18.00)     (17.00)     (19.00)     (18.00)     (19.00)     (18.00)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OPERATING EXPENSES         1,592,000   1,567,000   1,592,000   1,567,000   1,592,000   1,567,000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SPECIAL ITEMS: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PUBLIC-PRIVATE PARTNERSHIPS       101,065     101,065     101,065     101,065     101,065     101,065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LOCAL ECO.DEVEL.ALLIANCES       5,000,000   5,000,000   5,000,000   5,000,000   5,000,000   5,000,000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LOCATE SC                                               4,000,000   4,000,000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SPECIAL ITEMS              5,101,065   5,101,065   9,101,065   9,101,065   5,101,065   5,101,065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TOTAL GLOBAL BUSINESS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DEVELOPMENT                      7,743,065   7,635,565  11,803,065  11,695,565   7,803,065   7,695,565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(18.00)     (17.00)     (19.00)     (18.00)     (19.00)     (18.00)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B. SMALL BUSINESS/EXISTING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INDUSTRY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CLASSIFIED POSITIONS              656,000     466,000     656,000     466,000     656,000     466,000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(10.00)      (7.80)     (10.00)      (7.80)     (10.00)      (7.80)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NEW POSITIONS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33     ECON DEVELOPMENT MGR II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PERSONAL SERVICES            80,000      70,000      80,000      70,000      80,000      70,000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PERSONAL SERVICE             736,000     536,000     736,000     536,000     736,000     536,000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(10.00)      (7.80)     (11.00)      (8.80)     (11.00)      (8.80)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OTHER OPERATING EXPENSES           403,000     235,000     403,000     235,000     403,000     235,000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AID TO SUBDIVISIONS: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0176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ALLOC-PRIVATE SECTOR              125,000     125,000     125,000     125,000     125,000     125,000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DIST SUBDIVISIONS            125,000     125,000     125,000     125,000     125,000     125,000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TOTAL SMALL BUSINESS/EXISTING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INDUSTRY                         1,264,000     896,000   1,264,000     896,000   1,264,000     896,000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(10.00)      (7.80)     (11.00)      (8.80)     (11.00)      (8.80)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C. COMMUNITY &amp; RURAL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DEVELOPMENT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CLASSIFIED POSITIONS              350,000                 350,000                 350,000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(4.00)                  (4.00)                  (4.00)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OTHER PERSONAL SERVICES            50,000                  50,000                  50,000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PERSONAL SERVICE             400,000                 400,000                 400,000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(4.00)                  (4.00)                  (4.00)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OTHER OPERATING EXPENSES           245,000                 245,000                 245,000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TOTAL COMMUNITY &amp; RURAL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DEVELOPMENT                        645,000                 645,000                 645,000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(4.00)                  (4.00)                  (4.00)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D. MKTG, COMMUNICATIONS &amp;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RESEARCH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  665,000     665,000     665,000     665,000     665,000     665,000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(14.00)     (14.00)     (14.00)     (14.00)     (14.00)     (14.00)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PERSONAL SERVICES            25,000      25,000      25,000      25,000      25,000      25,000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PERSONAL SERVICE             690,000     690,000     690,000     690,000     690,000     690,000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(14.00)     (14.00)     (14.00)     (14.00)     (14.00)     (14.00)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OTHER OPERATING EXPENSES           215,000     215,000     215,000     215,000     215,000     215,000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SPECIAL ITEMS: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BUS. DEVEL. &amp; MKTG.               750,000     750,000     750,000     750,000     750,000     750,000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MFG EXTENSION PARTNERSHIP         932,049     932,049     932,049     932,049     932,049     932,049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SPECIAL ITEMS              1,682,049   1,682,049   1,682,049   1,682,049   1,682,049   1,682,049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TOTAL MKTG, COMMUNIC, &amp;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RESEARCH                         2,587,049   2,587,049   2,587,049   2,587,049   2,587,049   2,587,049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(14.00)     (14.00)     (14.00)     (14.00)     (14.00)     (14.00)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E. GRANT PROGRAMS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1. COORD. COUNCIL ECO.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DEVELOPMENT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0177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CLASSIFIED POSITIONS             325,000                 325,000                 325,000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(6.00)                  (6.00)                  (6.00)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NEW POSITIONS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5      GRANTS COORDINATOR II                                    70,000                  70,000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UNCLASSIFIED POSITIONS           118,750                 118,750                 118,750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OTHER PERSONAL SERVICES           31,250                  31,250                  31,250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TOTAL PERSONAL SERVICE            475,000                 545,000                 545,000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(7.00)                  (8.00)                  (8.00)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OTHER OPERATING EXPENSES          137,000                 175,000                 175,000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SPECIAL ITEMS: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CLOSING FUND                   8,000,000   8,000,000   8,000,000   8,000,000   8,000,000   8,000,000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TOTAL SPECIAL ITEMS             8,000,000   8,000,000   8,000,000   8,000,000   8,000,000   8,000,000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AID TO SUBDIVISIONS: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ALLOC MUNI-RESTRICTED          4,000,000               4,000,000               4,000,000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ALLOC CNTY-RESTRICTED         36,266,000              36,266,000              36,266,000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TOTAL DIST SUBDIVISIONS        40,266,000              40,266,000              40,266,000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COORDINATING COUNCIL      48,878,000   8,000,000  48,986,000   8,000,000  48,986,000   8,000,000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(7.00)                  (8.00)                  (8.00)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2. COMMUNITY GRANTS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CLASSIFIED POSITIONS             578,036     188,036     628,036     188,036     628,036     188,036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(10.89)      (3.00)     (10.89)      (3.00)     (10.89)      (3.00)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OTHER PERSONAL SERVICES           50,000      25,000      50,000      25,000      50,000      25,000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TOTAL PERSONAL SERVICE            628,036     213,036     678,036     213,036     678,036     213,036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(10.89)      (3.00)     (10.89)      (3.00)     (10.89)      (3.00)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OPERATING EXPENSES          250,000                 250,000                 250,000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AID TO SUBDIVISIONS: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ALLOC MUNI-RESTRICTED         14,850,000              14,850,000              14,850,000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ALLOC CNTY-RESTRICTED          4,469,015               4,469,015               4,469,015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DIST SUBDIVISIONS        19,319,015              19,319,015              19,319,015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COMMUNITY GRANTS          20,197,051     213,036  20,247,051     213,036  20,247,051     213,036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(10.89)      (3.00)     (10.89)      (3.00)     (10.89)      (3.00)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GRANT PROGRAMS             69,075,051   8,213,036  69,233,051   8,213,036  69,233,051   8,213,036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(17.89)      (3.00)     (18.89)      (3.00)     (18.89)      (3.00)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3659" w:rsidRDefault="00993659" w:rsidP="009936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0178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F. REGIONAL EDUCATION CENTERS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NEW POSITIONS ADDED BY THE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BUDGET AND CONTROL BOARD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5     PROGRAM MANAGER I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(12.00)                 (12.00)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NEW POSITIONS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 PROGRAM COORDINATOR II                                   100,000     100,000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(2.00)      (2.00)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PERSONAL SERVICES                                    10,000      10,000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                           110,000     110,000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(14.00)      (2.00)     (12.00)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                         1,015,000     515,000     750,000     250,000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TOTAL REGIONAL EDUCATION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CENTERS                                                  1,125,000     625,000     750,000     250,000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(14.00)      (2.00)     (12.00)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G. INNOVATION/EMERGING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INDUSTRIES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NEW POSITIONS</w:t>
      </w:r>
    </w:p>
    <w:p w:rsidR="00993659" w:rsidRDefault="00993659" w:rsidP="009936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  PROJECT MANAGER II                                       92,500      92,500      92,500      92,500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OTHER PERSONAL SERVICES                                   20,000      20,000      20,000      20,000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TOTAL PERSONAL SERVICE                                    112,500     112,500     112,500     112,500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(1.00)      (1.00)      (1.00)      (1.00)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OPERATING EXPENSES                                  356,500     356,500     106,500     106,500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TOTAL INNOVATION/EMERGING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INDUSTRIES                                                469,000     469,000     219,000     219,000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(1.00)      (1.00)      (1.00)      (1.00)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H. MILITARY BASE TASK FORCE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PERSONAL SERVICES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CLASSIFIED POSITIONS                                                               6,000       6,000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OTHER PERSONAL SERVICES                                                           60,000      60,000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TOTAL PERSONAL SERVICE                                                             66,000      66,000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OPERATING EXPENSES                                                          166,000     166,000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MILITARY BASE TASK FORCE                                                     232,000     232,000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50-0006                                              SECTION  50                                                 PAGE 0179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PROGRAMS AND SERVICES       81,314,165  19,331,650  87,126,165  24,485,650  82,733,165  20,092,650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(63.89)     (41.80)     (81.89)     (46.80)     (79.89)     (44.80)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EMPLOYEE BENEFITS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STATE EMPLOYER CONTRIBUTIONS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EMPLOYER CONTRIBUTIONS           1,613,405   1,111,405   1,780,020   1,243,020   1,723,020   1,186,020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FRINGE BENEFITS             1,613,405   1,111,405   1,780,020   1,243,020   1,723,020   1,186,020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EMPLOYEE BENEFITS            1,613,405   1,111,405   1,780,020   1,243,020   1,723,020   1,186,020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DEPARTMENT OF COMMERCE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FUNDS AVAILABLE             84,977,570  22,114,055  90,991,825  27,435,310  86,541,825  22,985,310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AUTHORIZED FTE POSITIONS       (81.10)     (57.51)    (100.10)     (63.51)     (98.10)     (61.51)</w:t>
      </w:r>
    </w:p>
    <w:p w:rsidR="00993659" w:rsidRPr="00406163" w:rsidRDefault="00993659" w:rsidP="0099365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3659" w:rsidRDefault="00993659" w:rsidP="0099365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93659" w:rsidSect="009936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659" w:rsidRDefault="00993659" w:rsidP="00DA542B">
      <w:r>
        <w:separator/>
      </w:r>
    </w:p>
  </w:endnote>
  <w:endnote w:type="continuationSeparator" w:id="0">
    <w:p w:rsidR="00993659" w:rsidRDefault="0099365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7566DA-3E27-4FDF-8BCB-867529B090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2B7A9E-C7A4-4AE0-B2B1-A04E5A4D8A54}"/>
    <w:embedItalic r:id="rId3" w:fontKey="{CAB2EC8E-A6FE-4590-A726-A8AB522861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0AA507-558A-4910-A97A-DDEAF15BF8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00E70AF-C845-4037-A1E1-157978A312D4}"/>
    <w:embedItalic r:id="rId6" w:fontKey="{670694C6-52EF-49AA-92F2-BAF72C09DF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393A68-F254-444E-BD1B-10D9B4106E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659" w:rsidRDefault="00993659" w:rsidP="00DA542B">
      <w:r>
        <w:separator/>
      </w:r>
    </w:p>
  </w:footnote>
  <w:footnote w:type="continuationSeparator" w:id="0">
    <w:p w:rsidR="00993659" w:rsidRDefault="0099365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65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3659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6</Pages>
  <Words>1525</Words>
  <Characters>13713</Characters>
  <Application>Microsoft Office Word</Application>
  <DocSecurity>0</DocSecurity>
  <Lines>299</Lines>
  <Paragraphs>284</Paragraphs>
  <ScaleCrop>false</ScaleCrop>
  <LinksUpToDate>false</LinksUpToDate>
  <CharactersWithSpaces>26583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50 -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