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148,093                 151,055                 151,055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NEW POSITIONS</w:t>
      </w:r>
    </w:p>
    <w:p w:rsidR="0028479D" w:rsidRDefault="0028479D" w:rsidP="002847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6    PROGRAM MANAGER I                                                                  70,000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(1.00)                  (1.00)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148,093                 151,055                 221,055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            (3.00)                  (3.00)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234,828                 223,528                 223,528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ITEMS: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CONSERVATION BANK TRUST          9,440,289               9,440,289              21,492,556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SPECIAL ITEMS               9,440,289               9,440,289              21,492,556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ADMINISTRATION               9,823,210               9,814,872              21,937,139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(2.00)                  (3.00)                  (3.00)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 EMPLOYEE BENEFITS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C. STATE EMPLOYER CONTRIBUTIONS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EMPLOYER CONTRIBUTIONS              37,023                  45,361                  62,861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FRINGE BENEFITS                37,023                  45,361                  62,861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EMPLOYEE BENEFITS               37,023                  45,361                  62,861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S. C. CONSERVATION BANK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FUNDS AVAILABLE              9,860,233               9,860,233              22,000,000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AUTHORIZED FTE POSITIONS        (2.00)                  (3.00)                  (3.00)</w:t>
      </w:r>
    </w:p>
    <w:p w:rsidR="0028479D" w:rsidRPr="00406163" w:rsidRDefault="0028479D" w:rsidP="0028479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479D" w:rsidRDefault="0028479D" w:rsidP="0028479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479D" w:rsidSect="002847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79D" w:rsidRDefault="0028479D" w:rsidP="00DA542B">
      <w:r>
        <w:separator/>
      </w:r>
    </w:p>
  </w:endnote>
  <w:endnote w:type="continuationSeparator" w:id="0">
    <w:p w:rsidR="0028479D" w:rsidRDefault="0028479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193EE-E5BA-4FE4-A68F-07D24DB056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CFED9E-076E-4907-8E0E-2FAC8D48FCD6}"/>
    <w:embedItalic r:id="rId3" w:fontKey="{2D911015-2B69-4DED-A455-C69F81B286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658A4D-9574-4201-8C17-4290240022B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74746DA-C44F-4301-8650-E54D24B0B8DA}"/>
    <w:embedItalic r:id="rId6" w:fontKey="{90DE02E2-541E-4A76-BD3B-3139F77348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DF1362-B99A-40C2-9698-D8B5A30408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79D" w:rsidRDefault="0028479D" w:rsidP="00DA542B">
      <w:r>
        <w:separator/>
      </w:r>
    </w:p>
  </w:footnote>
  <w:footnote w:type="continuationSeparator" w:id="0">
    <w:p w:rsidR="0028479D" w:rsidRDefault="0028479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79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479D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174</Words>
  <Characters>1719</Characters>
  <Application>Microsoft Office Word</Application>
  <DocSecurity>0</DocSecurity>
  <Lines>40</Lines>
  <Paragraphs>39</Paragraphs>
  <ScaleCrop>false</ScaleCrop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53 -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