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D3C" w:rsidRPr="00406163" w:rsidRDefault="006B7D3C" w:rsidP="006B7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0190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CHIEF JUDGE                        120,799     120,799     120,799     120,799     136,769     136,769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ASSOCIATE JUDGE                    536,886     536,886     536,886     536,886     607,860     607,860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1,394,623     643,623   1,503,973     752,973   1,503,973     752,973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(38.00)     (24.00)     (38.00)     (12.50)     (38.00)     (12.50)</w:t>
      </w:r>
    </w:p>
    <w:p w:rsidR="006B7D3C" w:rsidRPr="00406163" w:rsidRDefault="006B7D3C" w:rsidP="006B7D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2,052,308   1,301,308   2,161,658   1,410,658   2,248,602   1,497,602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(44.00)     (30.00)     (44.00)     (18.50)     (44.00)     (18.50)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   841,363     355,840     841,363     355,840     841,363     355,840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ADMINISTRATION               2,893,671   1,657,148   3,003,021   1,766,498   3,089,965   1,853,442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(44.00)     (30.00)     (44.00)     (18.50)     (44.00)     (18.50)</w:t>
      </w:r>
    </w:p>
    <w:p w:rsidR="006B7D3C" w:rsidRPr="00406163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II. EMPLOYEE BENEFITS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C. STATE EMPLOYER CONTRIBUTIONS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EMPLOYER CONTRIBUTIONS             675,012     441,295     859,402     625,685     929,997     696,280</w:t>
      </w:r>
    </w:p>
    <w:p w:rsidR="006B7D3C" w:rsidRPr="00406163" w:rsidRDefault="006B7D3C" w:rsidP="006B7D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FRINGE BENEFITS               675,012     441,295     859,402     625,685     929,997     696,280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EMPLOYEE BENEFITS              675,012     441,295     859,402     625,685     929,997     696,280</w:t>
      </w:r>
    </w:p>
    <w:p w:rsidR="006B7D3C" w:rsidRPr="00406163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ADMINISTRATIVE LAW COURT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FUNDS AVAILABLE              3,568,683   2,098,443   3,862,423   2,392,183   4,019,962   2,549,722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AUTHORIZED FTE POSITIONS       (44.00)     (30.00)     (44.00)     (18.50)     (44.00)     (18.50)</w:t>
      </w:r>
    </w:p>
    <w:p w:rsidR="006B7D3C" w:rsidRPr="00406163" w:rsidRDefault="006B7D3C" w:rsidP="006B7D3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B7D3C" w:rsidRDefault="006B7D3C" w:rsidP="006B7D3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B7D3C" w:rsidSect="006B7D3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D3C" w:rsidRDefault="006B7D3C" w:rsidP="00DA542B">
      <w:r>
        <w:separator/>
      </w:r>
    </w:p>
  </w:endnote>
  <w:endnote w:type="continuationSeparator" w:id="0">
    <w:p w:rsidR="006B7D3C" w:rsidRDefault="006B7D3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296B6F-E898-4735-958C-C30DC843FC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DB4BD28-C879-4271-9A67-70A7AD3DA5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370D91D-0046-4487-81C6-C40AA984267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085BD92-F79F-4244-9AF3-D53E8423DB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BF9A16-9813-4E6E-BE34-3D6C11C3AA4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D3C" w:rsidRDefault="006B7D3C" w:rsidP="00DA542B">
      <w:r>
        <w:separator/>
      </w:r>
    </w:p>
  </w:footnote>
  <w:footnote w:type="continuationSeparator" w:id="0">
    <w:p w:rsidR="006B7D3C" w:rsidRDefault="006B7D3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D3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B7D3C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211</Words>
  <Characters>1954</Characters>
  <Application>Microsoft Office Word</Application>
  <DocSecurity>0</DocSecurity>
  <Lines>37</Lines>
  <Paragraphs>36</Paragraphs>
  <ScaleCrop>false</ScaleCrop>
  <LinksUpToDate>false</LinksUpToDate>
  <CharactersWithSpaces>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58 -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