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0198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SERVICE: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CHIEF                              155,150     155,150     161,356     161,356     161,356     161,356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1,915,203   1,840,203   1,967,908   1,918,908   1,967,908   1,918,908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(36.00)     (33.00)     (39.00)     (36.00)     (39.00)     (36.00)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NEW POSITIONS</w:t>
      </w:r>
    </w:p>
    <w:p w:rsidR="00333843" w:rsidRDefault="00333843" w:rsidP="0033384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8    ADMINISTRATIVE SPECIALIST II                               30,000      30,000      30,000      30,000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                        (1.00)      (1.00)      (1.00)      (1.00)</w:t>
      </w:r>
    </w:p>
    <w:p w:rsidR="00333843" w:rsidRDefault="00333843" w:rsidP="0033384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10    ADMINISTRATIVE ASSISTANT                                   30,000      30,000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                        (1.00)      (1.00)</w:t>
      </w:r>
    </w:p>
    <w:p w:rsidR="00333843" w:rsidRDefault="00333843" w:rsidP="0033384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12    PROGRAM MANAGER I                                          55,000      55,000      55,000      55,000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                        (1.00)      (1.00)      (1.00)      (1.00)</w:t>
      </w:r>
    </w:p>
    <w:p w:rsidR="00333843" w:rsidRDefault="00333843" w:rsidP="0033384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14    PUBLIC INFORMATION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</w:t>
      </w:r>
    </w:p>
    <w:p w:rsidR="00333843" w:rsidRDefault="00333843" w:rsidP="0033384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16    SPECIALIST                                                                         30,000      30,000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                                                (1.00)      (1.00)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OTHER PERSONAL SERVICES            360,000                 270,000       5,000     270,000       5,000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PERSONAL SERVICE            2,430,353   1,995,353   2,514,264   2,200,264   2,514,264   2,200,264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(37.00)     (34.00)     (43.00)     (40.00)     (43.00)     (40.00)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OTHER OPERATING EXPENSES            488,842                 619,082     130,240     619,082     130,240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ADMINISTRATION               2,919,195   1,995,353   3,133,346   2,330,504   3,133,346   2,330,504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(37.00)     (34.00)     (43.00)     (40.00)     (43.00)     (40.00)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II. PROGRAMS &amp; SERVICES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A. INVESTIGATIVE SERVICES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PERSONAL SERVICE: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CLASSIFIED POSITIONS           10,962,276  10,424,956  11,611,152  10,839,882  11,611,152  10,839,882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(186.94)    (176.94)    (193.94)    (176.94)    (193.94)    (176.94)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NEW POSITIONS:</w:t>
      </w:r>
    </w:p>
    <w:p w:rsidR="00333843" w:rsidRDefault="00333843" w:rsidP="0033384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32     ADMINISTRATIVE SPECIALIST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</w:t>
      </w:r>
    </w:p>
    <w:p w:rsidR="00333843" w:rsidRDefault="00333843" w:rsidP="0033384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34     II                                                        30,000      30,000      30,000      30,000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                        (1.00)      (1.00)      (1.00)      (1.00)</w:t>
      </w:r>
    </w:p>
    <w:p w:rsidR="00333843" w:rsidRDefault="00333843" w:rsidP="0033384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36     LAW ENFORCEMENT OFFICER II                               544,525     544,525     546,875     546,875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                       (19.00)     (19.00)     (19.00)     (19.00)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NEW POSITIONS ADDED BY THE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BUDGET AND CONTROL BOARD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</w:p>
    <w:p w:rsidR="00333843" w:rsidRDefault="00333843" w:rsidP="0033384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0199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</w:p>
    <w:p w:rsidR="00333843" w:rsidRDefault="00333843" w:rsidP="0033384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1     ADMINSTRATIVE COORDINATOR I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                         (.01)       (.01)       (.01)       (.01)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OTHER PERSONAL SERVICES           529,598     360,203     576,710     401,365     576,110     400,765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TOTAL PERSONAL SERVICE          11,491,874  10,785,159  12,762,387  11,815,772  12,764,137  11,817,522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(186.94)    (176.94)    (213.95)    (196.95)    (213.95)    (196.95)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OTHER OPERATING EXPENSES         7,961,157   1,059,012   7,814,665   1,077,415   7,833,250   1,096,000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SPECIAL ITEMS: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AGENT OPERATIONS                   92,625      92,625      92,625      92,625      92,625      92,625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METH LAB CLEAN UP               1,500,000   1,500,000   1,500,000   1,500,000   1,500,000   1,500,000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TOTAL SPECIAL ITEMS              1,592,625   1,592,625   1,592,625   1,592,625   1,592,625   1,592,625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TOTAL INVESTIGATIVE SERVICES     21,045,656  13,436,796  22,169,677  14,485,812  22,190,012  14,506,147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(186.94)    (176.94)    (213.95)    (196.95)    (213.95)    (196.95)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B. FORENSIC SERVICES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PERSONAL SERVICE: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CLASSIFIED POSITIONS            5,258,868   4,783,868   5,499,610   4,964,910   5,499,610   4,964,910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(110.80)     (96.00)    (108.80)     (96.00)    (108.80)     (96.00)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NEW POSITIONS</w:t>
      </w:r>
    </w:p>
    <w:p w:rsidR="00333843" w:rsidRDefault="00333843" w:rsidP="0033384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19     CRIMINALIST I                                            135,000     135,000      90,000      90,000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                        (3.00)      (3.00)      (2.00)      (2.00)</w:t>
      </w:r>
    </w:p>
    <w:p w:rsidR="00333843" w:rsidRDefault="00333843" w:rsidP="0033384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21     APPLICATION ANALYST                                       55,000      55,000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                        (1.00)      (1.00)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OTHER PERSONAL SERVICES         1,099,302     165,302   1,440,302     165,302   1,449,702     174,702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TOTAL PERSONAL SERVICE           6,358,170   4,949,170   7,129,912   5,320,212   7,039,312   5,229,612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(110.80)     (96.00)    (112.80)    (100.00)    (110.80)     (98.00)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OTHER OPERATING EXPENSES         4,024,069     507,154   4,030,850     513,935   4,011,819     494,904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SPECIAL ITEMS: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DNA DATABASE PROGRAM              370,000                 370,000                 370,000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BREATHTESTING SITE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VIDEOTAPING                      250,000                 250,000                 250,000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IMPLIED CONSENT                    89,855      89,855      89,855      89,855      89,855      89,855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TOTAL SPECIAL ITEMS                709,855      89,855     709,855      89,855     709,855      89,855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CASE SVC/PUBLIC ASSISTANCE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HOSPITAL SERVICES                   6,000       6,000       6,000       6,000       6,000       6,000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TOTAL CASE SRVC/PUB ASST             6,000       6,000       6,000       6,000       6,000       6,000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TOTAL FORENSIC SERVICES          11,098,094   5,552,179  11,876,617   5,930,002  11,766,986   5,820,371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(110.80)     (96.00)    (112.80)    (100.00)    (110.80)     (98.00)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C. DATA CENTER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</w:p>
    <w:p w:rsidR="00333843" w:rsidRDefault="00333843" w:rsidP="0033384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0200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PERSONAL SERVICE: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CLASSIFIED POSITIONS            2,083,923   2,083,923   2,131,503   2,131,503   2,131,503   2,131,503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(58.59)     (58.59)     (53.59)     (53.59)     (53.59)     (53.59)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NEW POSITIONS ADDED BY THE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BUDGET AND CONTROL BOARD</w:t>
      </w:r>
    </w:p>
    <w:p w:rsidR="00333843" w:rsidRDefault="00333843" w:rsidP="0033384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6     INFO RESOURCE CONSULTANT II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                         (.01)       (.01)       (.01)       (.01)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  291,601      96,601     280,601      96,601     280,601      96,601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 2,375,524   2,180,524   2,412,104   2,228,104   2,412,104   2,228,104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(58.59)     (58.59)     (53.60)     (53.60)     (53.60)     (53.60)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 3,644,642      48,550   5,541,567      40,580   5,541,567      40,580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DATA CENTER                 6,020,166   2,229,074   7,953,671   2,268,684   7,953,671   2,268,684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(58.59)     (58.59)     (53.60)     (53.60)     (53.60)     (53.60)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D. REGULATORY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PERSONAL SERVICE: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CLASSIFIED POSITIONS            1,765,637     710,731   1,850,495     757,897   1,850,495     757,897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(47.00)     (15.00)     (40.00)     (15.00)     (40.00)     (15.00)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OTHER PERSONAL SERVICES           766,927     194,112     747,427     194,112     747,427     194,112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TOTAL PERSONAL SERVICE           2,532,564     904,843   2,597,922     952,009   2,597,922     952,009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(47.00)     (15.00)     (40.00)     (15.00)     (40.00)     (15.00)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OTHER OPERATING EXPENSES         1,671,696     483,250   1,563,670     172,640   1,563,670     172,640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REGULATORY                  4,204,260   1,388,093   4,161,592   1,124,649   4,161,592   1,124,649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(47.00)     (15.00)     (40.00)     (15.00)     (40.00)     (15.00)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E. HOMELAND SECURITY PROGRAMS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PERSONAL SERVICE: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CLASSIFIED POSITIONS              251,440     121,420     255,016     124,996     255,016     124,996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(3.65)      (1.85)      (3.65)      (1.85)      (3.65)      (1.85)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OTHER PERSONAL SERVICES           560,318       8,841     544,183       8,841     544,183       8,841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TOTAL PERSONAL SERVICE             811,758     130,261     799,199     133,837     799,199     133,837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(3.65)      (1.85)      (3.65)      (1.85)      (3.65)      (1.85)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OTHER OPERATING EXPENSES           192,431                 819,652      30,800     819,652      30,800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DISTRIBUTION TO SUBDIVISIONS: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ALLOC MUNICIPALITIES            3,640,450               1,614,177               1,614,177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ALLOC CNTY-RESTRICTED           8,988,493               6,488,493               6,488,493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ALLOC OTHER STATE AGENCIES      9,240,679               4,332,180               4,332,180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ALLOC OTHER ENTITIES            4,440,968               1,000,000               1,000,000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TOTAL DIST SUBDIVISIONS         26,310,590              13,434,850              13,434,850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</w:p>
    <w:p w:rsidR="00333843" w:rsidRDefault="00333843" w:rsidP="0033384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0201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HOMELAND SECURITY          27,314,779     130,261  15,053,701     164,637  15,053,701     164,637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(3.65)      (1.85)      (3.65)      (1.85)      (3.65)      (1.85)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G. CJIS/FUSION CENTER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PERSONAL SERVICE: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CLASSIFIED POSITIONS            3,868,829   2,878,829   4,046,401   2,965,877   4,046,401   2,965,877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(82.00)     (49.00)     (81.00)     (51.00)     (81.00)     (51.00)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1,152,311      47,629   1,000,311      57,629   1,000,311      57,629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 5,021,140   2,926,458   5,046,712   3,023,506   5,046,712   3,023,506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(82.00)     (49.00)     (81.00)     (51.00)     (81.00)     (51.00)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 3,474,846     232,651   3,279,272     337,077   3,279,272     337,077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SPECIAL ITEM: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AMBER ALERT                        53,622      53,622      58,795      58,795      58,795      58,795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TOTAL SPECIAL ITEMS                 53,622      53,622      58,795      58,795      58,795      58,795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TOTAL CJIS/FUSION CENTER          8,549,608   3,212,731   8,384,779   3,419,378   8,384,779   3,419,378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(82.00)     (49.00)     (81.00)     (51.00)     (81.00)     (51.00)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H. COUNTER-TERRORISM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PERSONAL SERVICE: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CLASSIFIED POSITIONS            3,191,567   3,146,567   3,290,454   3,247,454   3,290,454   3,247,454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(58.00)     (57.00)     (58.00)     (57.00)     (58.00)     (57.00)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NEW POSITIONS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OTHER PERSONAL SERVICES           336,391     191,391     303,391     214,391     303,391     214,391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TOTAL PERSONAL SERVICE           3,527,958   3,337,958   3,593,845   3,461,845   3,593,845   3,461,845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(58.00)     (57.00)     (58.00)     (57.00)     (58.00)     (57.00)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OTHER OPERATING EXPENSES         4,442,887     200,000   3,460,827     467,940   3,460,827     467,940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TOTAL COUNTER-TERRORISM           7,970,845   3,537,958   7,054,672   3,929,785   7,054,672   3,929,785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(58.00)     (57.00)     (58.00)     (57.00)     (58.00)     (57.00)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TOTAL PROGRAMS AND SERVICES       86,203,408  29,487,092  76,654,709  31,322,947  76,565,413  31,233,651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(546.98)    (454.38)    (563.00)    (475.40)    (561.00)    (473.40)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III. EMPLOYEE BENEFITS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C. STATE EMPLOYER CONTRIBUTIONS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EMPLOYER CONTRIBUTIONS          11,175,338   8,998,997  12,155,571   9,742,130  12,094,636   9,681,195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TOTAL FRINGE BENEFITS            11,175,338   8,998,997  12,155,571   9,742,130  12,094,636   9,681,195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TOTAL EMPLOYEE BENEFITS           11,175,338   8,998,997  12,155,571   9,742,130  12,094,636   9,681,195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</w:p>
    <w:p w:rsidR="00333843" w:rsidRDefault="00333843" w:rsidP="0033384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62-0005                                              SECTION  62                                                 PAGE 0202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IV. NON-RECURRING APPROPRIATION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AFIS UPGRADE                                              5,000,000               5,000,000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HELICOPTER                        3,500,000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TOTAL NON-RECURRING APPRO.         3,500,000               5,000,000               5,000,000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NON-RECURRING                3,500,000               5,000,000               5,000,000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GOVERNOR'S OFF-STATE LAW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ENFORCEMENT DIVISIO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TOTAL RECURRING BASE             100,297,941  40,481,442  91,943,626  43,395,581  91,793,395  43,245,350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FUNDS AVAILABLE            103,797,941  40,481,442  96,943,626  43,395,581  96,793,395  43,245,350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AUTHORIZED FTE POSITIONS      (583.98)    (488.38)    (606.00)    (515.40)    (604.00)    (513.40)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TOTAL GOVERNOR'S OFFICE          103,797,941  40,481,442  96,943,626  43,395,581  96,793,395  43,245,350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TOTAL AUTHORIZED FTE POSITIONS      (583.98)    (488.38)    (606.00)    (515.40)    (604.00)    (513.40)</w:t>
      </w:r>
    </w:p>
    <w:p w:rsidR="00333843" w:rsidRPr="00406163" w:rsidRDefault="00333843" w:rsidP="0033384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33843" w:rsidRDefault="00333843" w:rsidP="0033384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33843" w:rsidSect="0033384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843" w:rsidRDefault="00333843" w:rsidP="00DA542B">
      <w:r>
        <w:separator/>
      </w:r>
    </w:p>
  </w:endnote>
  <w:endnote w:type="continuationSeparator" w:id="0">
    <w:p w:rsidR="00333843" w:rsidRDefault="0033384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B5ABF9-5F8A-4AB9-87E7-0626CD6430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8DE1FF0-24F3-498F-AC63-ABB62B09809E}"/>
    <w:embedItalic r:id="rId3" w:fontKey="{9564198E-F179-46EE-957F-8F678C1288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88C7EFC-BDA0-414D-8652-03B5433924B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4AF0EDB-9348-474D-AD52-62A1BF30D0F9}"/>
    <w:embedItalic r:id="rId6" w:fontKey="{34725625-9D91-4606-8D39-775F50E9E0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2579756-C246-428E-A35F-9C72F406828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843" w:rsidRDefault="00333843" w:rsidP="00DA542B">
      <w:r>
        <w:separator/>
      </w:r>
    </w:p>
  </w:footnote>
  <w:footnote w:type="continuationSeparator" w:id="0">
    <w:p w:rsidR="00333843" w:rsidRDefault="0033384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84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3384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5</Pages>
  <Words>1327</Words>
  <Characters>12068</Characters>
  <Application>Microsoft Office Word</Application>
  <DocSecurity>0</DocSecurity>
  <Lines>245</Lines>
  <Paragraphs>232</Paragraphs>
  <ScaleCrop>false</ScaleCrop>
  <LinksUpToDate>false</LinksUpToDate>
  <CharactersWithSpaces>22253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62 - House Amended - South Carolina Legislature Online</dc:title>
  <dc:subject/>
  <dc:creator/>
  <cp:keywords/>
  <dc:description/>
  <cp:lastModifiedBy/>
  <cp:revision>1</cp:revision>
  <dcterms:created xsi:type="dcterms:W3CDTF">2015-05-29T14:02:00Z</dcterms:created>
  <dcterms:modified xsi:type="dcterms:W3CDTF">2015-05-29T14:02:00Z</dcterms:modified>
</cp:coreProperties>
</file>