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0024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SUPERINTENDENT                      79,070      79,070      79,070      79,070      79,070      79,070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189,450     189,450     194,586     194,586     194,586     194,586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20,761       1,952      20,761       1,952      20,761       1,952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289,281     270,472     294,417     275,608     294,417     275,608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 39,600      14,600      39,600      14,600      39,600      14,600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  328,881     285,072     334,017     290,208     334,017     290,208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EDUCATION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PERSONAL SERVICE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CLASSIFIED POSITIONS                76,001      41,664      77,331      42,994      77,331      42,994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UNCLASSIFIED POSITIONS             387,573     362,354     400,831     375,612     625,831     600,612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(18.25)      (7.74)     (18.25)      (7.74)     (18.25)      (7.74)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OTHER PERSONAL SERVICES             83,000      53,000      83,000      53,000      83,000      53,000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PERSONAL SERVICE              546,574     457,018     561,162     471,606     786,162     696,606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(21.60)      (9.64)     (21.60)      (9.64)     (21.60)      (9.64)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OTHER OPERATING EXPENSES            382,293      10,076     382,293      10,076     382,293      10,076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EDUCATION                      928,867     467,094     943,455     481,682   1,168,455     706,682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(21.60)      (9.64)     (21.60)      (9.64)     (21.60)      (9.64)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III. CHILDREN'S SERVICES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A. RESIDENTIAL SERVICES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PERSONAL SERVICE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CLASSIFIED POSITIONS              885,316     885,316     903,924     903,924     959,924     959,924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(30.34)     (30.34)     (30.34)     (30.34)     (30.34)     (30.34)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TOTAL PERSONAL SERVICE             886,380     886,380     904,988     904,988     960,988     960,988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(30.34)     (30.34)     (30.34)     (30.34)     (30.34)     (30.34)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OTHER OPERATING EXPENSES           295,731     106,094     295,731     106,094     295,731     106,094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CASE SERVICES                        2,000                   2,000                   2,000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TOTAL CASE SRVC/PUB ASST              2,000                   2,000                   2,000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</w:p>
    <w:p w:rsidR="00854878" w:rsidRDefault="00854878" w:rsidP="0085487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0025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RESIDENTIAL SERVICES         1,184,111     992,474   1,202,719   1,011,082   1,258,719   1,067,082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(30.34)     (30.34)     (30.34)     (30.34)     (30.34)     (30.34)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B. BEHAVIORAL HEALTH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PERSONAL SERVICE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CLASSIFIED POSITIONS               264,718     264,718     270,460     270,460     270,460     270,460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(10.40)      (9.72)     (10.40)      (9.72)     (10.40)      (9.72)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264,718     264,718     270,460     270,460     270,460     270,460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(10.40)      (9.72)     (10.40)      (9.72)     (10.40)      (9.72)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102,516      44,641     102,516      44,641     102,516      44,641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BEHAVIORAL HEALTH              367,234     309,359     372,976     315,101     372,976     315,101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(10.40)      (9.72)     (10.40)      (9.72)     (10.40)      (9.72)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C. EXPERIMENTAL LEARNING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PERSONAL SERVICE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CLASSIFIED POSITIONS               173,697     173,697     177,178     177,178     177,178     177,178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(7.00)      (7.00)      (7.00)      (7.00)      (7.00)      (7.00)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PERSONAL SERVICE              173,697     173,697     177,178     177,178     177,178     177,178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(7.00)      (7.00)      (7.00)      (7.00)      (7.00)      (7.00)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OTHER OPERATING EXPENSES             50,000       5,000      50,000       5,000      50,000       5,000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EXPERIMENTAL LEARNING          223,697     178,697     227,178     182,178     227,178     182,178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(7.00)      (7.00)      (7.00)      (7.00)      (7.00)      (7.00)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D. WILDERNESS CAMP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PERSONAL SERVICE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CLASSIFIED POSITIONS               362,000     362,000     371,025     371,025     399,025     399,025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(12.07)     (12.07)     (12.07)     (12.07)     (12.07)     (12.07)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TOTAL PERSONAL SERVICE              362,000     362,000     371,025     371,025     399,025     399,025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(12.07)     (12.07)     (12.07)     (12.07)     (12.07)     (12.07)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OTHER OPERATING EXPENSES            213,700     138,700     213,700     138,700     213,700     138,700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WILDERNESS CAMP                575,700     500,700     584,725     509,725     612,725     537,725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(12.07)     (12.07)     (12.07)     (12.07)     (12.07)     (12.07)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CHILDREN'S SERVICES          2,350,742   1,981,230   2,387,598   2,018,086   2,471,598   2,102,086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(59.81)     (59.13)     (59.81)     (59.13)     (59.81)     (59.13)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IV. SUPPORT SERVICES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PERSONAL SERVICE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CLASSIFIED POSITIONS               397,945     397,945     409,523     409,523     409,523     409,523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(19.00)     (18.75)     (19.00)     (18.75)     (19.00)     (18.75)</w:t>
      </w:r>
    </w:p>
    <w:p w:rsidR="00854878" w:rsidRDefault="00854878" w:rsidP="0085487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0026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PERSONAL SERVICE              397,945     397,945     409,523     409,523     409,523     409,523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(19.00)     (18.75)     (19.00)     (18.75)     (19.00)     (18.75)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OTHER OPERATING EXPENSES            339,842     133,865     339,842     133,865     339,842     133,865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TOTAL SUPPORT SERVICES               737,787     531,810     749,365     543,388     749,365     543,388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(19.00)     (18.75)     (19.00)     (18.75)     (19.00)     (18.75)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V. EMPLOYEE BENEFITS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C. STATE EMPLOYER CONTRIBUTIONS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EMPLOYER CONTRIBUTIONS           1,237,945   1,181,742   1,272,847   1,216,644   1,411,458   1,355,255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FRINGE BENEFITS             1,237,945   1,181,742   1,272,847   1,216,644   1,411,458   1,355,255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EMPLOYEE BENEFITS            1,237,945   1,181,742   1,272,847   1,216,644   1,411,458   1,355,255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JOHN DE LA HOWE SCHOOL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FUNDS AVAILABLE              5,584,222   4,446,948   5,687,282   4,550,008   6,134,893   4,997,619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AUTHORIZED FTE POSITIONS      (107.41)     (94.52)    (107.41)     (94.52)    (107.41)     (94.52)</w:t>
      </w:r>
    </w:p>
    <w:p w:rsidR="00854878" w:rsidRPr="00406163" w:rsidRDefault="00854878" w:rsidP="0085487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54878" w:rsidRDefault="00854878" w:rsidP="0085487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54878" w:rsidSect="008548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878" w:rsidRDefault="00854878" w:rsidP="00DA542B">
      <w:r>
        <w:separator/>
      </w:r>
    </w:p>
  </w:endnote>
  <w:endnote w:type="continuationSeparator" w:id="0">
    <w:p w:rsidR="00854878" w:rsidRDefault="0085487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18ECEE-1D96-4D91-8259-D9C9BFE828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7DA52D-D35E-495F-8D50-6F8EB0F1E6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7C47A16-858D-4FC4-802E-A33B828F2D2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B4B6DEF-C2CA-4ACF-B8AE-E36EF5A295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DEED7A-A20A-4BD3-8229-181BB0D7B0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878" w:rsidRDefault="00854878" w:rsidP="00DA542B">
      <w:r>
        <w:separator/>
      </w:r>
    </w:p>
  </w:footnote>
  <w:footnote w:type="continuationSeparator" w:id="0">
    <w:p w:rsidR="00854878" w:rsidRDefault="0085487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87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54878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788</Words>
  <Characters>7178</Characters>
  <Application>Microsoft Office Word</Application>
  <DocSecurity>0</DocSecurity>
  <Lines>138</Lines>
  <Paragraphs>132</Paragraphs>
  <ScaleCrop>false</ScaleCrop>
  <LinksUpToDate>false</LinksUpToDate>
  <CharactersWithSpaces>13356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