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8E1" w:rsidRPr="00406163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0234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 94,084                  97,848                  97,848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211,796                 208,032                 208,032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F128E1" w:rsidRPr="00406163" w:rsidRDefault="00F128E1" w:rsidP="00F128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581,623                 581,623                 581,623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  902,503                 902,503                 902,503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F128E1" w:rsidRPr="00406163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EMPLOYEE BENEFITS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C. STATE EMPLOYER CONTRIBUTIONS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EMPLOYER CONTRIBUTIONS              93,498                  93,498                  93,498</w:t>
      </w:r>
    </w:p>
    <w:p w:rsidR="00F128E1" w:rsidRPr="00406163" w:rsidRDefault="00F128E1" w:rsidP="00F128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FRINGE BENEFITS                93,498                  93,498                  93,498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EMPLOYEE BENEFITS               93,498                  93,498                  93,498</w:t>
      </w:r>
    </w:p>
    <w:p w:rsidR="00F128E1" w:rsidRPr="00406163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PATIENTS' COMPENSATION FUND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FUNDS AVAILABLE                996,001                 996,001                 996,001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F128E1" w:rsidRPr="00406163" w:rsidRDefault="00F128E1" w:rsidP="00F128E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128E1" w:rsidRDefault="00F128E1" w:rsidP="00F128E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128E1" w:rsidSect="00F128E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8E1" w:rsidRDefault="00F128E1" w:rsidP="00DA542B">
      <w:r>
        <w:separator/>
      </w:r>
    </w:p>
  </w:endnote>
  <w:endnote w:type="continuationSeparator" w:id="0">
    <w:p w:rsidR="00F128E1" w:rsidRDefault="00F128E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5871C4-CCB7-4763-90F3-63DA12863E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F710E0-F618-43EF-822D-56A8299890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9C1E406-5A61-4530-A9DC-DC64D76D492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908004E-15ED-4E43-9111-F1BB6BF3BA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AB6FFF-E283-4D21-AA14-53F1210549E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8E1" w:rsidRDefault="00F128E1" w:rsidP="00DA542B">
      <w:r>
        <w:separator/>
      </w:r>
    </w:p>
  </w:footnote>
  <w:footnote w:type="continuationSeparator" w:id="0">
    <w:p w:rsidR="00F128E1" w:rsidRDefault="00F128E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8E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128E1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159</Words>
  <Characters>1544</Characters>
  <Application>Microsoft Office Word</Application>
  <DocSecurity>0</DocSecurity>
  <Lines>36</Lines>
  <Paragraphs>35</Paragraphs>
  <ScaleCrop>false</ScaleCrop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76 -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