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FB5" w:rsidRPr="00406163" w:rsidRDefault="00875FB5" w:rsidP="0087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0260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COUNTY TRANSPORTATION FUNDS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OTHER OPERATING EXPENSES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OPERATING EXPENSES         3,500,000               3,500,000               3,500,000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PERMANENT IMPROVEMENTS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PERMANENT IMPROVEMENTS         22,500,000              22,500,000              22,500,000</w:t>
      </w:r>
    </w:p>
    <w:p w:rsidR="00875FB5" w:rsidRPr="00406163" w:rsidRDefault="00875FB5" w:rsidP="0087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PERM IMPROVEMENTS         22,500,000              22,500,000              22,500,000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DISTRIBUTION TO SUBDIVISIONS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ALLOC MUNICIPAL                 2,000,000               2,000,000               2,000,000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ALLOC CNTY-RESTRICTED          67,000,000              78,000,000              78,000,000</w:t>
      </w:r>
    </w:p>
    <w:p w:rsidR="00875FB5" w:rsidRPr="00406163" w:rsidRDefault="00875FB5" w:rsidP="0087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TOTAL DIST SUBDIVISIONS         69,000,000              80,000,000              80,000,000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COUNTY TRANSPORTATION       95,000,000             106,000,000             106,000,000</w:t>
      </w:r>
    </w:p>
    <w:p w:rsidR="00875FB5" w:rsidRPr="00406163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COUNTY TRANSPORTATION FUNDS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FUNDS AVAILABLE             95,000,000             106,000,000             106,000,000</w:t>
      </w:r>
    </w:p>
    <w:p w:rsidR="00875FB5" w:rsidRPr="00406163" w:rsidRDefault="00875FB5" w:rsidP="00875F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75FB5" w:rsidRDefault="00875FB5" w:rsidP="00875FB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75FB5" w:rsidSect="00875F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FB5" w:rsidRDefault="00875FB5" w:rsidP="00DA542B">
      <w:r>
        <w:separator/>
      </w:r>
    </w:p>
  </w:endnote>
  <w:endnote w:type="continuationSeparator" w:id="0">
    <w:p w:rsidR="00875FB5" w:rsidRDefault="00875FB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F766BA-1606-4E18-92FE-EC99F187BB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4CF58B-D1E3-4D87-AE43-75C74F146A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7098B14-1F1D-4108-AAC7-5A0D0202604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DB105BA-AAB1-40BE-B10C-27D071378B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EA64FE-6363-4DB3-AAD1-EE2F871653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FB5" w:rsidRDefault="00875FB5" w:rsidP="00DA542B">
      <w:r>
        <w:separator/>
      </w:r>
    </w:p>
  </w:footnote>
  <w:footnote w:type="continuationSeparator" w:id="0">
    <w:p w:rsidR="00875FB5" w:rsidRDefault="00875FB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FB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75FB5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120</Words>
  <Characters>1252</Characters>
  <Application>Microsoft Office Word</Application>
  <DocSecurity>0</DocSecurity>
  <Lines>27</Lines>
  <Paragraphs>26</Paragraphs>
  <ScaleCrop>false</ScaleCrop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86 -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