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0290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SERVICE: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UNCLASSIFIED POSITIONS             291,896     291,896     297,734     297,734     297,734     297,734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15,749      15,749      15,749      15,749      15,749      15,749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354,190     354,190     360,028     360,028     360,028     360,028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(6.00)      (6.00)      (6.00)      (6.00)      (6.00)      (6.00)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 68,125      68,125      68,125      68,125      68,125      68,125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  422,315     422,315     428,153     428,153     428,153     428,153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(6.00)      (6.00)      (6.00)      (6.00)      (6.00)      (6.00)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OFFICE ON AGING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A. SENIOR SERVICES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ADMINISTRATION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PERSONAL SERVICE: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CLASSIFIED POSITIONS            1,860,150     780,150   1,903,413     814,528   1,903,413     814,528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(40.00)     (21.40)     (40.00)     (21.40)     (40.00)     (21.40)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NEW POSITIONS</w:t>
      </w:r>
    </w:p>
    <w:p w:rsidR="00D85C1D" w:rsidRDefault="00D85C1D" w:rsidP="00D85C1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22     PROGRAM COORDINATOR I                                    125,000                 125,000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  (3.00)                  (3.00)</w:t>
      </w:r>
    </w:p>
    <w:p w:rsidR="00D85C1D" w:rsidRDefault="00D85C1D" w:rsidP="00D85C1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24     PROGRAM COORDINATOR I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  (1.00)                  (1.00)</w:t>
      </w:r>
    </w:p>
    <w:p w:rsidR="00D85C1D" w:rsidRDefault="00D85C1D" w:rsidP="00D85C1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26     PROGRAM COORDINATOR II                                   215,000     215,000     215,000     215,000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                        (5.00)      (5.00)      (5.00)      (5.00)</w:t>
      </w:r>
    </w:p>
    <w:p w:rsidR="00D85C1D" w:rsidRDefault="00D85C1D" w:rsidP="00D85C1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28     PROGRAM MANAGER I                                         60,000      60,000      60,000      60,000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                        (1.00)      (1.00)      (1.00)      (1.00)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UNCLASSIFIED POSITIONS            141,169      49,325     127,686      31,250     127,686      31,250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(1.00)       (.25)      (1.00)       (.25)      (1.00)       (.25)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OTHER PERSONAL SERVICES            42,765      17,765      62,090      35,840      62,090      35,840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TOTAL PERSONAL SERVICE           2,044,084     847,240   2,493,189   1,156,618   2,493,189   1,156,618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(41.00)     (21.65)     (51.00)     (27.65)     (51.00)     (27.65)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OTHER OPERATING EXPENSES         1,121,824     127,477   1,284,341     294,304   1,284,341     294,304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SPECIAL ITEMS: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SILVER HAIRED LEGISLATURE          15,000      15,000      15,000      15,000      15,000      15,000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HOME AND COMMUNITY BASED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SERVICES                       9,472,000   9,472,000   9,472,000   9,472,000  11,472,000  11,472,000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</w:p>
    <w:p w:rsidR="00D85C1D" w:rsidRDefault="00D85C1D" w:rsidP="00D85C1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0291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TOTAL SPECIAL ITEMS              9,487,000   9,487,000   9,487,000   9,487,000  11,487,000  11,487,000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TOTAL SENIOR SERVICES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ADMINISTRATION                  12,652,908  10,461,717  13,264,530  10,937,922  15,264,530  12,937,922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(41.00)     (21.65)     (51.00)     (27.65)     (51.00)     (27.65)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B. OFFICE ON AGING ASSISTANCE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PERSONAL SERVICE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CLASSIFIED POSITIONS               60,000                  66,000                  66,000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(1.50)                  (1.50)                  (1.50)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TOTAL PERSONAL SERVICE              60,000                  66,000                  66,000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(1.50)                  (1.50)                  (1.50)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OTHER OPERATING EXPENSES            20,000                  20,000                  20,000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SPECIAL ITEMS: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ALZHEIMERS                        150,000     150,000     150,000     150,000     150,000     150,000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GERIATRIC PHYSICIAN LOAN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PROGRAM                           35,000      35,000      35,000      35,000      35,000      35,000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FAMILY CAREGIVERS                                         750,000     750,000   2,000,000   2,000,000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TOTAL SPECIAL ITEMS                185,000     185,000     935,000     935,000   2,185,000   2,185,000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CASE SERVICES: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CASE SERVICES                   2,000,000               2,725,000               2,725,000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TOTAL CASE SRVC/PUB ASST         2,000,000               2,725,000               2,725,000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DISTRIBUTION TO SUBDIVISIONS: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ALLOC OTHER STATE AGENCIES        100,000                 100,000                 100,000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ALLOC OTHER ENTITIES           26,544,184              27,225,963              27,225,963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AID TO OTHER ENTITIES           2,035,245   1,135,245   1,625,445   1,135,245   1,625,445   1,135,245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DIST SUBDIVISIONS         28,679,429   1,135,245  28,951,408   1,135,245  28,951,408   1,135,245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TOTAL OFFICE ON AGING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ASSISTANCE                      30,944,429   1,320,245  32,697,408   2,070,245  33,947,408   3,320,245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(1.50)                  (1.50)                  (1.50)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OFFICE ON AGING             43,597,337  11,781,962  45,961,938  13,008,167  49,211,938  16,258,167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(42.50)     (21.65)     (52.50)     (27.65)     (52.50)     (27.65)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III. EMPLOYEE BENEFITS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C. STATE EMPLOYER CONTRIBUTIONS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EMPLOYER CONTRIBUTIONS             863,406     472,384   1,007,809     574,283   1,007,809     574,283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FRINGE BENEFITS               863,406     472,384   1,007,809     574,283   1,007,809     574,283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</w:p>
    <w:p w:rsidR="00D85C1D" w:rsidRDefault="00D85C1D" w:rsidP="00D85C1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95-0003                                              SECTION  95                                                 PAGE 0292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EMPLOYEE BENEFITS              863,406     472,384   1,007,809     574,283   1,007,809     574,283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LIEUTENANT GOVERNOR'S OFFICE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TOTAL FUNDS AVAILABLE             44,883,058  12,676,661  47,397,900  14,010,603  50,647,900  17,260,603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AUTHORIZED FTE POSITIONS       (48.50)     (27.65)     (58.50)     (33.65)     (58.50)     (33.65)</w:t>
      </w:r>
    </w:p>
    <w:p w:rsidR="00D85C1D" w:rsidRPr="00406163" w:rsidRDefault="00D85C1D" w:rsidP="00D85C1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85C1D" w:rsidRDefault="00D85C1D" w:rsidP="00D85C1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85C1D" w:rsidSect="00D85C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C1D" w:rsidRDefault="00D85C1D" w:rsidP="00DA542B">
      <w:r>
        <w:separator/>
      </w:r>
    </w:p>
  </w:endnote>
  <w:endnote w:type="continuationSeparator" w:id="0">
    <w:p w:rsidR="00D85C1D" w:rsidRDefault="00D85C1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004C84-1CA7-4170-B878-F05A8002EB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76FCC76-5FB9-407E-8235-6822B53C63C9}"/>
    <w:embedItalic r:id="rId3" w:fontKey="{1F4C301E-5E0E-40B4-9065-886D76A212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EB1719E-7A7C-4469-B315-183D5970B7A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A8BA264-887B-4C4E-929B-E0945035997A}"/>
    <w:embedItalic r:id="rId6" w:fontKey="{BF6A856F-4FB9-48B6-8020-B020215FE2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713E438-D2D6-4743-8D4A-C3ED50C156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C1D" w:rsidRDefault="00D85C1D" w:rsidP="00DA542B">
      <w:r>
        <w:separator/>
      </w:r>
    </w:p>
  </w:footnote>
  <w:footnote w:type="continuationSeparator" w:id="0">
    <w:p w:rsidR="00D85C1D" w:rsidRDefault="00D85C1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1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85C1D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647</Words>
  <Characters>5618</Characters>
  <Application>Microsoft Office Word</Application>
  <DocSecurity>0</DocSecurity>
  <Lines>122</Lines>
  <Paragraphs>115</Paragraphs>
  <ScaleCrop>false</ScaleCrop>
  <LinksUpToDate>false</LinksUpToDate>
  <CharactersWithSpaces>10953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95 -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