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FCD" w:rsidRPr="00A95CDA" w:rsidRDefault="00FA2FCD" w:rsidP="00FA2F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114-0001                                              SECTION 114                                                 PAGE 0334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FA2FCD" w:rsidRPr="00A95CDA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 AID TO SUBDIVISIONS-DEPT.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OF REVENUE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DISTRIBUTION TO SUBDIVISIONS: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AID TO COUNTIES - HOMESTEAD</w:t>
      </w:r>
    </w:p>
    <w:p w:rsidR="00FA2FCD" w:rsidRPr="00A95CDA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EXEMPTION FUND                120,516,041 120,516,041 111,599,445 111,599,445 107,021,511 107,021,511 107,021,511 107,021,511</w:t>
      </w:r>
    </w:p>
    <w:p w:rsidR="00FA2FCD" w:rsidRPr="00A95CDA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TOTAL AID TO SUBDIVISIONS -</w:t>
      </w:r>
    </w:p>
    <w:p w:rsidR="00FA2FCD" w:rsidRPr="00A95CDA" w:rsidRDefault="00FA2FCD" w:rsidP="00FA2F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DEPT OF REVENUE                 120,516,041 120,516,041 111,599,445 111,599,445 107,021,511 107,021,511 107,021,511 107,021,511</w:t>
      </w:r>
    </w:p>
    <w:p w:rsidR="00FA2FCD" w:rsidRPr="00A95CDA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AID TO SUBDIVISIONS -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DEPARTMENT OF REVENUE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</w:t>
      </w:r>
    </w:p>
    <w:p w:rsidR="00FA2FCD" w:rsidRPr="00A95CDA" w:rsidRDefault="00FA2FCD" w:rsidP="00FA2F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FUNDS AVAILABLE            120,516,041 120,516,041 111,599,445 111,599,445 107,021,511 107,021,511 107,021,511 107,021,511</w:t>
      </w:r>
    </w:p>
    <w:p w:rsidR="00FA2FCD" w:rsidRPr="00A95CDA" w:rsidRDefault="00FA2FCD" w:rsidP="00FA2FC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A2FCD" w:rsidRDefault="00FA2FCD" w:rsidP="00FA2FC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A2FCD" w:rsidSect="00FA2F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FCD" w:rsidRDefault="00FA2FCD" w:rsidP="00DA542B">
      <w:r>
        <w:separator/>
      </w:r>
    </w:p>
  </w:endnote>
  <w:endnote w:type="continuationSeparator" w:id="0">
    <w:p w:rsidR="00FA2FCD" w:rsidRDefault="00FA2FC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7E1297-DEBF-4A39-BB34-CB58727150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9186BA-26F5-47B0-9AD7-405608B168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749CAF7-8E15-4A12-9583-626D1DD71E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9B39B77-EE75-4FB2-BE0A-EB8D954291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09DF4D-2E50-40D1-8F13-8803D89C51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FCD" w:rsidRDefault="00FA2FCD" w:rsidP="00DA542B">
      <w:r>
        <w:separator/>
      </w:r>
    </w:p>
  </w:footnote>
  <w:footnote w:type="continuationSeparator" w:id="0">
    <w:p w:rsidR="00FA2FCD" w:rsidRDefault="00FA2FC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FC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2FCD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127</Words>
  <Characters>1064</Characters>
  <Application>Microsoft Office Word</Application>
  <DocSecurity>0</DocSecurity>
  <Lines>22</Lines>
  <Paragraphs>21</Paragraphs>
  <ScaleCrop>false</ScaleCrop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114 - Senate Finance - South Carolina Legislature Online</dc:title>
  <dc:subject/>
  <dc:creator/>
  <cp:keywords/>
  <dc:description/>
  <cp:lastModifiedBy/>
  <cp:revision>1</cp:revision>
  <dcterms:created xsi:type="dcterms:W3CDTF">2015-04-27T18:37:00Z</dcterms:created>
  <dcterms:modified xsi:type="dcterms:W3CDTF">2015-04-27T18:37:00Z</dcterms:modified>
</cp:coreProperties>
</file>