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0064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1,838,553      72,564   1,839,987      73,998   1,839,987      73,998   1,839,987      73,998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(52.03)      (5.41)     (51.03)      (5.41)     (51.03)      (5.41)     (51.03)      (5.41)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4,517,169   1,171,644   4,578,797   1,233,272   4,578,797   1,233,272   4,745,797   1,400,272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(46.50)     (21.25)     (45.50)     (21.25)     (45.50)     (21.25)     (45.50)     (21.25)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1,411,481               1,411,481               1,411,481               1,411,481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7,767,203   1,244,208   7,830,265   1,307,270   7,830,265   1,307,270   7,997,265   1,474,270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(98.53)     (26.66)     (96.53)     (26.66)     (96.53)     (26.66)     (96.53)     (26.66)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1,631,846      48,066   1,583,780               1,583,780               1,583,780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UNRESTRICTED                9,399,049   1,292,274   9,414,045   1,307,270   9,414,045   1,307,270   9,581,045   1,474,270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(98.53)     (26.66)     (96.53)     (26.66)     (96.53)     (26.66)     (96.53)     (26.66)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 RESTRICTED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 11,376                  11,376                  11,376                  11,376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UNCLASSIFIED POSITIONS            279,434                 279,434                 279,434                 279,434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OTHER PERSONAL SERVICES            56,228                  56,228                  56,228                  56,228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TOTAL PERSONAL SERVICE             347,038                 347,038                 347,038                 347,038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OPERATING EXPENSES         7,289,933               7,289,933               7,289,933               7,289,933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RESTRICTED                  7,636,971               7,636,971               7,636,971               7,636,971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EDUCATION &amp; GENERAL         17,036,020   1,292,274  17,051,016   1,307,270  17,051,016   1,307,270  17,218,016   1,474,270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(98.53)     (26.66)     (96.53)     (26.66)     (96.53)     (26.66)     (96.53)     (26.66)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II. AUXILIARY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OTHER OPERATING EXPENSES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OTHER OPERATING EXPENSES            15,000                  15,000                  15,000                  15,000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AUXILIARY                       15,000                  15,000                  15,000                  15,000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III. EMPLOYEE BENEFITS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C.  STATE EMPLOYER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CONTRIBUTIONS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 2,430,201     314,446   2,462,854     347,099   2,462,854     347,099   2,545,854     430,099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 2,430,201     314,446   2,462,854     347,099   2,462,854     347,099   2,545,854     430,099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</w:p>
    <w:p w:rsidR="00393B9C" w:rsidRDefault="00393B9C" w:rsidP="00393B9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20-0013                                              SECTION  20E                                                PAGE 0065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 2,430,201     314,446   2,462,854     347,099   2,462,854     347,099   2,545,854     430,099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U S C - LANCASTER CAMPUS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FUNDS AVAILABLE             19,481,221   1,606,720  19,528,870   1,654,369  19,528,870   1,654,369  19,778,870   1,904,369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AUTHORIZED FTE POSITIONS       (98.53)     (26.66)     (96.53)     (26.66)     (96.53)     (26.66)     (96.53)     (26.66)</w:t>
      </w:r>
    </w:p>
    <w:p w:rsidR="00393B9C" w:rsidRPr="00A95CDA" w:rsidRDefault="00393B9C" w:rsidP="00393B9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3B9C" w:rsidRDefault="00393B9C" w:rsidP="00393B9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93B9C" w:rsidSect="00393B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B9C" w:rsidRDefault="00393B9C" w:rsidP="00DA542B">
      <w:r>
        <w:separator/>
      </w:r>
    </w:p>
  </w:endnote>
  <w:endnote w:type="continuationSeparator" w:id="0">
    <w:p w:rsidR="00393B9C" w:rsidRDefault="00393B9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7511B8-F816-4030-8B28-2192AF76C3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84B2B9-2015-48F2-A4F7-A841A7867A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E770BF-4581-4AAA-8DF1-264F5FDE19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CAD3A8-0D9C-4FC6-8C6C-E9B599F75E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B12C72-705D-4933-A7DF-BFD744E59D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B9C" w:rsidRDefault="00393B9C" w:rsidP="00DA542B">
      <w:r>
        <w:separator/>
      </w:r>
    </w:p>
  </w:footnote>
  <w:footnote w:type="continuationSeparator" w:id="0">
    <w:p w:rsidR="00393B9C" w:rsidRDefault="00393B9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9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93B9C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405</Words>
  <Characters>3727</Characters>
  <Application>Microsoft Office Word</Application>
  <DocSecurity>0</DocSecurity>
  <Lines>68</Lines>
  <Paragraphs>64</Paragraphs>
  <ScaleCrop>false</ScaleCrop>
  <LinksUpToDate>false</LinksUpToDate>
  <CharactersWithSpaces>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20E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