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98,315      98,315     102,247     102,247     102,247     102,247     102,247     102,247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155,826     155,130     155,587     154,891     155,587     154,891     155,587     154,891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22,715                  22,715                  22,715                  22,715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276,856     253,445     280,549     257,138     280,549     257,138     280,549     257,138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2,614,675   1,533,831   2,364,675   1,483,831   2,364,675   1,483,831   2,364,675   1,483,831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2,891,531   1,787,276   2,645,224   1,740,969   2,645,224   1,740,969   2,645,224   1,740,969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PROGRAMS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1,375,486   1,084,578   1,148,783   1,007,875   1,148,783   1,007,875   1,148,783   1,007,875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(28.00)     (25.00)     (28.00)     (25.00)     (28.00)     (25.00)     (28.00)     (25.00)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NEW POSITIONS</w:t>
      </w:r>
    </w:p>
    <w:p w:rsidR="00754F01" w:rsidRDefault="00754F01" w:rsidP="00754F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PROGRAM COORDINATOR I                                      35,000      35,000      35,000      35,000      28,980      28,980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(1.00)      (1.00)      (1.00)      (1.00)      (1.00)      (1.00)</w:t>
      </w:r>
    </w:p>
    <w:p w:rsidR="00754F01" w:rsidRDefault="00754F01" w:rsidP="00754F0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PROGRAM COORDINATOR II                                     40,000      40,000      40,000      40,000      34,020      34,020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PERSONAL SERVICES            290,895                 440,895                 440,895                 440,895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PERSONAL SERVICE            1,666,381   1,084,578   1,664,678   1,082,875   1,664,678   1,082,875   1,652,678   1,070,875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(28.00)     (25.00)     (30.00)     (27.00)     (30.00)     (27.00)     (30.00)     (27.00)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OTHER OPERATING EXPENSES          1,140,950               1,491,950     151,000   1,491,950     151,000   1,656,950     316,000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PROGRAMS                     2,807,331   1,084,578   3,156,628   1,233,875   3,156,628   1,233,875   3,309,628   1,386,875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(28.00)     (25.00)     (30.00)     (27.00)     (30.00)     (27.00)     (30.00)     (27.00)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III. EMPLOYEE BENEFITS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C. STATE EMPLOYER CONTRIBUTIONS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EMPLOYER CONTRIBUTIONS             530,139     357,147     625,651     452,659     625,651     452,659     622,651     449,659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TOTAL FRINGE BENEFITS               530,139     357,147     625,651     452,659     625,651     452,659     622,651     449,659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EMPLOYEE BENEFITS            3,337,470   1,441,725   3,782,279   1,686,534   3,782,279   1,686,534   3,932,279   1,836,534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(28.00)     (25.00)     (30.00)     (27.00)     (30.00)     (27.00)     (30.00)     (27.00)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STATE MUSEUM COMMISSION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</w:p>
    <w:p w:rsidR="00754F01" w:rsidRDefault="00754F01" w:rsidP="00754F0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FUNDS AVAILABLE              6,229,001   3,229,001   6,427,503   3,427,503   6,427,503   3,427,503   6,577,503   3,577,503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AUTHORIZED FTE POSITIONS       (35.00)     (32.00)     (37.00)     (34.00)     (37.00)     (34.00)     (37.00)     (34.00)</w:t>
      </w:r>
    </w:p>
    <w:p w:rsidR="00754F01" w:rsidRPr="00A95CDA" w:rsidRDefault="00754F01" w:rsidP="00754F0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54F01" w:rsidRDefault="00754F01" w:rsidP="00754F0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54F01" w:rsidSect="00754F0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F01" w:rsidRDefault="00754F01" w:rsidP="00DA542B">
      <w:r>
        <w:separator/>
      </w:r>
    </w:p>
  </w:endnote>
  <w:endnote w:type="continuationSeparator" w:id="0">
    <w:p w:rsidR="00754F01" w:rsidRDefault="00754F0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275EB-B20B-46C2-8243-2F8509F609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AD64BE-7751-4D3A-BCA9-5A77A8BF4555}"/>
    <w:embedItalic r:id="rId3" w:fontKey="{BA55F775-6A6D-4C3D-B561-D7BDD45423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0D04A8-8610-4C47-BB75-6D8AF1EE15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BAAF0E9-670A-45F7-B584-E5525F2CE82B}"/>
    <w:embedItalic r:id="rId6" w:fontKey="{EBD3D3AC-BA2A-43F2-909F-AC2961065F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C710998-7DB3-4A44-B4C0-E75F765D9B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F01" w:rsidRDefault="00754F01" w:rsidP="00DA542B">
      <w:r>
        <w:separator/>
      </w:r>
    </w:p>
  </w:footnote>
  <w:footnote w:type="continuationSeparator" w:id="0">
    <w:p w:rsidR="00754F01" w:rsidRDefault="00754F0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0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54F01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424</Words>
  <Characters>3600</Characters>
  <Application>Microsoft Office Word</Application>
  <DocSecurity>0</DocSecurity>
  <Lines>65</Lines>
  <Paragraphs>61</Paragraphs>
  <ScaleCrop>false</ScaleCrop>
  <LinksUpToDate>false</LinksUpToDate>
  <CharactersWithSpaces>6966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29 -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