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0127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119,928      61,926     119,928      59,964     119,928      59,964     119,928      59,964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 59,713      14,438      90,551      31,888      90,551      31,888      90,551      31,888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(1.00)       (.25)      (2.00)       (.75)      (2.00)       (.75)      (2.00)       (.75)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  179,641      76,364     210,479      91,852     210,479      91,852     210,479      91,852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(2.00)       (.75)      (3.00)      (1.25)      (3.00)      (1.25)      (3.00)      (1.25)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   27,863      14,863      27,863      14,863      27,863      14,863      27,863      14,863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ADMINISTRATION                 207,504      91,227     238,342     106,715     238,342     106,715     238,342     106,715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(2.00)       (.75)      (3.00)      (1.25)      (3.00)      (1.25)      (3.00)      (1.25)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II. FINANCE &amp; OPERATIONS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PERSONAL SERVICE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CLASSIFIED POSITIONS               574,377     168,599     628,658     204,283     628,658     204,283     628,658     204,283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(20.86)      (9.21)     (20.86)      (9.21)     (20.86)      (9.21)     (20.86)      (9.21)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OTHER PERSONAL SERVICES            127,561                 101,459                 101,459                 101,459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PERSONAL SERVICE              701,938     168,599     730,117     204,283     730,117     204,283     730,117     204,283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(20.86)      (9.21)     (20.86)      (9.21)     (20.86)      (9.21)     (20.86)      (9.21)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OTHER OPERATING EXPENSES          1,847,918      12,949   2,017,979      13,489   2,017,979      13,489   2,017,979      13,489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SPECIAL ITEMS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STATE BLOCK GRANT                  174,474     174,474     174,474     174,474     174,474     174,474     174,474     174,474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LOCAL SALARY SUPPLEMENT          3,361,094   3,361,094   3,485,125   3,485,125   3,485,125   3,485,125   3,485,125   3,485,125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SPECIAL ITEMS               3,535,568   3,535,568   3,659,599   3,659,599   3,659,599   3,659,599   3,659,599   3,659,599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DIST SUBDIVISIONS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ALLOC CNTY-RESTRICTED                5,000                   5,000                   5,000                   5,000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ALLOC OTHER STATE AGENCIES         425,132                 300,132                 300,132                 300,132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ALCOHOL AND DRUG TREATMENT      21,475,368              22,178,973              22,178,973              22,178,973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ALCOHOL &amp; DRUG MATCH FUNDS       1,014,140                 974,796                 974,796                 974,796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ALCOHOL &amp; DRUG PREVENTION        7,265,346               4,561,135               4,561,135               4,561,135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AID OTHER STATE AGENCIES         1,915,902   1,915,902   1,915,902   1,915,902   1,915,902   1,915,902   1,915,902   1,915,902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ALCOHOL &amp; DRUG TREATMENT           310,818     310,818     310,818     310,818     310,818     310,818     310,818     310,818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AID TO ENT-ALCOHOL &amp; DRUG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MATCH FUNDS                       100,166     100,166     100,166     100,166     100,166     100,166     100,166     100,166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AID TO ENTITIES - ALCOHOL &amp;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DRUG PREVENTION                    84,329      84,329      84,329      84,329      84,329      84,329      84,329      84,329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TOTAL DIST SUBDIVISIONS          32,596,201   2,411,215  30,431,251   2,411,215  30,431,251   2,411,215  30,431,251   2,411,215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</w:p>
    <w:p w:rsidR="00071F81" w:rsidRDefault="00071F81" w:rsidP="00071F8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0128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FINANCE &amp; OPERATIONS        38,681,625   6,128,331  36,838,946   6,288,586  36,838,946   6,288,586  36,838,946   6,288,586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(20.86)      (9.21)     (20.86)      (9.21)     (20.86)      (9.21)     (20.86)      (9.21)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III. SERVICES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PERSONAL SERVICE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CLASSIFIED POSITIONS               118,415      68,570     122,327      71,484     122,327      71,484     122,327      71,484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(2.00)       (.90)      (2.00)       (.90)      (2.00)       (.90)      (2.00)       (.90)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PERSONAL SERVICES            217,070                 119,304                 119,304                 119,304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  335,485      68,570     241,631      71,484     241,631      71,484     241,631      71,484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(2.00)       (.90)      (2.00)       (.90)      (2.00)       (.90)      (2.00)       (.90)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    80,586       4,500      28,596       4,500      28,596       4,500      28,596       4,500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SERVICES                       416,071      73,070     270,227      75,984     270,227      75,984     270,227      75,984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(2.00)       (.90)      (2.00)       (.90)      (2.00)       (.90)      (2.00)       (.90)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IV. PROGRAMS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PERSONAL SERVICE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CLASSIFIED POSITIONS               431,560      33,192     398,462      10,312     398,462      10,312     398,462      10,312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(8.95)       (.60)      (7.95)       (.10)      (7.95)       (.10)      (7.95)       (.10)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OTHER PERSONAL SERVICES            609,229                 793,418      10,763     793,418      10,763     793,418      10,763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PERSONAL SERVICE            1,040,789      33,192   1,191,880      21,075   1,191,880      21,075   1,191,880      21,075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(8.95)       (.60)      (7.95)       (.10)      (7.95)       (.10)      (7.95)       (.10)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OTHER OPERATING EXPENSES            543,861       5,000     800,930       5,000     800,930       5,000     800,930       5,000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PROGRAMS                     1,584,650      38,192   1,992,810      26,075   1,992,810      26,075   1,992,810      26,075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(8.95)       (.60)      (7.95)       (.10)      (7.95)       (.10)      (7.95)       (.10)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V. EMPLOYEE BENEFITS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C. STATE EMPLOYER CONTRIBUTIONS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EMPLOYER CONTRIBUTIONS             746,903     173,852     813,882     146,309     813,882     146,309     813,882     146,309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TOTAL FRINGE BENEFITS               746,903     173,852     813,882     146,309     813,882     146,309     813,882     146,309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EMPLOYEE BENEFITS              746,903     173,852     813,882     146,309     813,882     146,309     813,882     146,309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VI. NON-RECURRING APPROPRIATIONS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DRUG TESTING &amp; SCREENING FOR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DSS                                                      3,120,000               3,120,000               3,120,000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TOTAL NON-RECURRING APPRO.                                 3,120,000               3,120,000               3,120,000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</w:p>
    <w:p w:rsidR="00071F81" w:rsidRDefault="00071F81" w:rsidP="00071F8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0129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NON-RECURRING                                        3,120,000               3,120,000               3,120,000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DEPT OF ALCOHOL &amp; OTHER DRUG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ABUSE SERVICES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TOTAL RECURRING BASE              41,636,753   6,504,672  40,154,207   6,643,669  40,154,207   6,643,669  40,154,207   6,643,669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FUNDS AVAILABLE             41,636,753   6,504,672  43,274,207   6,643,669  43,274,207   6,643,669  43,274,207   6,643,669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AUTHORIZED FTE POSITIONS       (33.81)     (11.46)     (33.81)     (11.46)     (33.81)     (11.46)     (33.81)     (11.46)</w:t>
      </w:r>
    </w:p>
    <w:p w:rsidR="00071F81" w:rsidRPr="00A95CDA" w:rsidRDefault="00071F81" w:rsidP="00071F8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71F81" w:rsidRDefault="00071F81" w:rsidP="00071F8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71F81" w:rsidSect="00071F8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F81" w:rsidRDefault="00071F81" w:rsidP="00DA542B">
      <w:r>
        <w:separator/>
      </w:r>
    </w:p>
  </w:endnote>
  <w:endnote w:type="continuationSeparator" w:id="0">
    <w:p w:rsidR="00071F81" w:rsidRDefault="00071F8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98E409-454D-4779-AB27-319AB8F8AD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D6F7DD0-DFFA-4AF4-9526-AC75E8D1BA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EC77A25-FECD-48D9-BD54-4686A7D367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78FB3CD-8DCA-4B94-90BA-02E568290C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9CF2DE-CD6A-4ADA-B1A8-348E6C4C8DA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F81" w:rsidRDefault="00071F81" w:rsidP="00DA542B">
      <w:r>
        <w:separator/>
      </w:r>
    </w:p>
  </w:footnote>
  <w:footnote w:type="continuationSeparator" w:id="0">
    <w:p w:rsidR="00071F81" w:rsidRDefault="00071F8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F81"/>
    <w:rsid w:val="000046BD"/>
    <w:rsid w:val="00005E8A"/>
    <w:rsid w:val="0002128A"/>
    <w:rsid w:val="00036E0A"/>
    <w:rsid w:val="00047E19"/>
    <w:rsid w:val="0006477E"/>
    <w:rsid w:val="00071F81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838</Words>
  <Characters>6942</Characters>
  <Application>Microsoft Office Word</Application>
  <DocSecurity>0</DocSecurity>
  <Lines>123</Lines>
  <Paragraphs>116</Paragraphs>
  <ScaleCrop>false</ScaleCrop>
  <LinksUpToDate>false</LinksUpToDate>
  <CharactersWithSpaces>13097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37 -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