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C07" w:rsidRPr="00A95CDA" w:rsidRDefault="00F93C07" w:rsidP="00F93C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0016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F93C07" w:rsidRPr="00A95CDA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                  99,600                  99,600                  99,600                  99,600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UNCLASS LEG MISC (P)               330,000                 330,000                 330,000                 330,000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(9.00)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130,000                 130,000                 130,000                 130,000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2,000</w:t>
      </w:r>
    </w:p>
    <w:p w:rsidR="00F93C07" w:rsidRPr="00A95CDA" w:rsidRDefault="00F93C07" w:rsidP="00F93C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PERSONAL SERVICE              561,600                 561,600                 561,600                 561,600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(10.00)                 (10.00)                 (10.00)                 (10.00)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OTHER OPERATING EXPENSES            603,088                 603,088                 603,088                 603,088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ADMINISTRATION               1,164,688               1,164,688               1,164,688               1,164,688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(10.00)                 (10.00)                 (10.00)                 (10.00)</w:t>
      </w:r>
    </w:p>
    <w:p w:rsidR="00F93C07" w:rsidRPr="00A95CDA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II.  EMPLOYEE BENEFITS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C.  STATE EMPLOYER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CONTRIBUTIONS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EMPLOYER CONTRIBUTIONS             130,000                 130,000                 130,000                 130,000</w:t>
      </w:r>
    </w:p>
    <w:p w:rsidR="00F93C07" w:rsidRPr="00A95CDA" w:rsidRDefault="00F93C07" w:rsidP="00F93C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TOTAL FRINGE BENEFITS               130,000                 130,000                 130,000                 130,000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TOTAL EMPLOYEE BENEFITS              130,000                 130,000                 130,000                 130,000</w:t>
      </w:r>
    </w:p>
    <w:p w:rsidR="00F93C07" w:rsidRPr="00A95CDA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EDUCATION OVERSIGHT COMMITTEE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FUNDS AVAILABLE              1,294,688               1,294,688               1,294,688               1,294,688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TOTAL AUTHORIZED FTE POSITIONS       (10.00)                 (10.00)                 (10.00)                 (10.00)</w:t>
      </w:r>
    </w:p>
    <w:p w:rsidR="00F93C07" w:rsidRPr="00A95CDA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TOTAL LEGISLATIVE DEPARTMENT       1,294,688               1,294,688               1,294,688               1,294,688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TOTAL AUTHORIZED FTE POSITIONS       (10.00)                 (10.00)                 (10.00)                 (10.00)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REPRESENTATIVES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SENATORS</w:t>
      </w:r>
    </w:p>
    <w:p w:rsidR="00F93C07" w:rsidRPr="00A95CDA" w:rsidRDefault="00F93C07" w:rsidP="00F93C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93C07" w:rsidRDefault="00F93C07" w:rsidP="00F93C0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93C07" w:rsidSect="00F93C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C07" w:rsidRDefault="00F93C07" w:rsidP="00DA542B">
      <w:r>
        <w:separator/>
      </w:r>
    </w:p>
  </w:endnote>
  <w:endnote w:type="continuationSeparator" w:id="0">
    <w:p w:rsidR="00F93C07" w:rsidRDefault="00F93C0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6B92C0-BE01-43FD-9C64-7BCDAA98BB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705A88F-D050-4367-8A85-BD2BB967A4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4EBA457-69B8-47F9-8EED-03F2FEC4CC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6D91D67-F5C4-413C-A9C7-19DFCCBB67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2848E2-FB52-4B32-A118-ECD24099110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C07" w:rsidRDefault="00F93C07" w:rsidP="00DA542B">
      <w:r>
        <w:separator/>
      </w:r>
    </w:p>
  </w:footnote>
  <w:footnote w:type="continuationSeparator" w:id="0">
    <w:p w:rsidR="00F93C07" w:rsidRDefault="00F93C0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C0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93C07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225</Words>
  <Characters>2341</Characters>
  <Application>Microsoft Office Word</Application>
  <DocSecurity>0</DocSecurity>
  <Lines>47</Lines>
  <Paragraphs>46</Paragraphs>
  <ScaleCrop>false</ScaleCrop>
  <LinksUpToDate>false</LinksUpToDate>
  <CharactersWithSpaces>4704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4 - Senate Finance - South Carolina Legislature Online</dc:title>
  <dc:subject/>
  <dc:creator/>
  <cp:keywords/>
  <dc:description/>
  <cp:lastModifiedBy/>
  <cp:revision>1</cp:revision>
  <dcterms:created xsi:type="dcterms:W3CDTF">2015-04-27T18:29:00Z</dcterms:created>
  <dcterms:modified xsi:type="dcterms:W3CDTF">2015-04-27T18:29:00Z</dcterms:modified>
</cp:coreProperties>
</file>