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F5632" w:rsidRPr="00A95CDA" w:rsidRDefault="003F5632" w:rsidP="003F56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95CDA">
        <w:rPr>
          <w:rFonts w:ascii="Letter Gothic" w:hAnsi="Letter Gothic"/>
          <w:sz w:val="18"/>
        </w:rPr>
        <w:t xml:space="preserve">  49-0001                                              SECTION  49                                                 PAGE 0170</w:t>
      </w:r>
    </w:p>
    <w:p w:rsidR="003F5632" w:rsidRDefault="003F5632" w:rsidP="003F5632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      DEPT OF PARKS, RECREATION &amp; TOURISM</w:t>
      </w:r>
    </w:p>
    <w:p w:rsidR="003F5632" w:rsidRPr="00A95CDA" w:rsidRDefault="003F5632" w:rsidP="003F5632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3F5632" w:rsidRDefault="003F5632" w:rsidP="003F5632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3F5632" w:rsidRDefault="003F5632" w:rsidP="003F5632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3F5632" w:rsidRDefault="003F5632" w:rsidP="003F5632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3F5632" w:rsidRDefault="003F5632" w:rsidP="003F5632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3F5632" w:rsidRDefault="003F5632" w:rsidP="003F5632">
      <w:pPr>
        <w:spacing w:line="170" w:lineRule="exact"/>
        <w:rPr>
          <w:rFonts w:ascii="Letter Gothic" w:hAnsi="Letter Gothic"/>
          <w:sz w:val="18"/>
        </w:rPr>
      </w:pPr>
    </w:p>
    <w:p w:rsidR="003F5632" w:rsidRDefault="003F5632" w:rsidP="003F5632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1 I. ADMINISTRATION</w:t>
      </w:r>
    </w:p>
    <w:p w:rsidR="003F5632" w:rsidRDefault="003F5632" w:rsidP="003F5632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2  A. EXECUTIVE OFFICES</w:t>
      </w:r>
    </w:p>
    <w:p w:rsidR="003F5632" w:rsidRDefault="003F5632" w:rsidP="003F5632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3   PERSONAL SERVICE</w:t>
      </w:r>
    </w:p>
    <w:p w:rsidR="003F5632" w:rsidRDefault="003F5632" w:rsidP="003F5632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4    DIRECTOR                          120,379     120,379     125,194     125,194     125,194     125,194     125,194     125,194</w:t>
      </w:r>
    </w:p>
    <w:p w:rsidR="003F5632" w:rsidRPr="00A95CDA" w:rsidRDefault="003F5632" w:rsidP="003F56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5                                       (1.00)      (1.00)      (1.00)      (1.00)      (1.00)      (1.00)      (1.00)      (1.00)</w:t>
      </w:r>
    </w:p>
    <w:p w:rsidR="003F5632" w:rsidRDefault="003F5632" w:rsidP="003F5632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6    CLASSIFIED POSITIONS              288,008     288,008     366,101     366,101     366,101     366,101     366,101     366,101</w:t>
      </w:r>
    </w:p>
    <w:p w:rsidR="003F5632" w:rsidRPr="00A95CDA" w:rsidRDefault="003F5632" w:rsidP="003F56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7                                       (7.00)      (7.00)      (7.00)      (7.00)      (7.00)      (7.00)      (7.00)      (7.00)</w:t>
      </w:r>
    </w:p>
    <w:p w:rsidR="003F5632" w:rsidRDefault="003F5632" w:rsidP="003F5632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8    UNCLASSIFIED POSITIONS            115,287     115,287     115,287     115,287     115,287     115,287     115,287     115,287</w:t>
      </w:r>
    </w:p>
    <w:p w:rsidR="003F5632" w:rsidRPr="00A95CDA" w:rsidRDefault="003F5632" w:rsidP="003F56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9                                       (2.00)      (2.00)      (2.00)      (2.00)      (2.00)      (2.00)      (2.00)      (2.00)</w:t>
      </w:r>
    </w:p>
    <w:p w:rsidR="003F5632" w:rsidRPr="00A95CDA" w:rsidRDefault="003F5632" w:rsidP="003F5632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10    OTHER PERSONAL SERVICES           200,000     200,000     200,000     200,000     200,000     200,000     200,000     200,000</w:t>
      </w:r>
    </w:p>
    <w:p w:rsidR="003F5632" w:rsidRPr="00A95CDA" w:rsidRDefault="003F5632" w:rsidP="003F563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F5632" w:rsidRDefault="003F5632" w:rsidP="003F56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11   TOTAL PERSONAL SERVICE             723,674     723,674     806,582     806,582     806,582     806,582     806,582     806,582</w:t>
      </w:r>
    </w:p>
    <w:p w:rsidR="003F5632" w:rsidRPr="00A95CDA" w:rsidRDefault="003F5632" w:rsidP="003F56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12                                      (10.00)     (10.00)     (10.00)     (10.00)     (10.00)     (10.00)     (10.00)     (10.00)</w:t>
      </w:r>
    </w:p>
    <w:p w:rsidR="003F5632" w:rsidRPr="00A95CDA" w:rsidRDefault="003F5632" w:rsidP="003F5632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13   OTHER OPERATING EXPENSES           108,414     108,414     108,414     108,414     108,414     108,414     108,414     108,414</w:t>
      </w:r>
    </w:p>
    <w:p w:rsidR="003F5632" w:rsidRPr="00A95CDA" w:rsidRDefault="003F5632" w:rsidP="003F563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F5632" w:rsidRDefault="003F5632" w:rsidP="003F56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14  TOTAL EXECUTIVE OFFICES             832,088     832,088     914,996     914,996     914,996     914,996     914,996     914,996</w:t>
      </w:r>
    </w:p>
    <w:p w:rsidR="003F5632" w:rsidRPr="00A95CDA" w:rsidRDefault="003F5632" w:rsidP="003F56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15                                      (10.00)     (10.00)     (10.00)     (10.00)     (10.00)     (10.00)     (10.00)     (10.00)</w:t>
      </w:r>
    </w:p>
    <w:p w:rsidR="003F5632" w:rsidRPr="00A95CDA" w:rsidRDefault="003F5632" w:rsidP="003F5632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3F5632" w:rsidRDefault="003F5632" w:rsidP="003F5632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17  B. ADMIN.SERVICES</w:t>
      </w:r>
    </w:p>
    <w:p w:rsidR="003F5632" w:rsidRDefault="003F5632" w:rsidP="003F5632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18   PERSONAL SERVICE</w:t>
      </w:r>
    </w:p>
    <w:p w:rsidR="003F5632" w:rsidRDefault="003F5632" w:rsidP="003F5632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19    CLASSIFIED POSITIONS            1,235,197   1,210,197   1,235,197   1,210,197   1,235,197   1,210,197   1,235,197   1,210,197</w:t>
      </w:r>
    </w:p>
    <w:p w:rsidR="003F5632" w:rsidRPr="00A95CDA" w:rsidRDefault="003F5632" w:rsidP="003F56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20                                      (27.00)     (26.75)     (27.00)     (26.75)     (27.00)     (26.75)     (27.00)     (26.75)</w:t>
      </w:r>
    </w:p>
    <w:p w:rsidR="003F5632" w:rsidRDefault="003F5632" w:rsidP="003F5632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21    OTHER PERSONAL SERVICES                                    54,000                  54,000                  54,000</w:t>
      </w:r>
    </w:p>
    <w:p w:rsidR="003F5632" w:rsidRPr="00A95CDA" w:rsidRDefault="003F5632" w:rsidP="003F563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F5632" w:rsidRDefault="003F5632" w:rsidP="003F56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22   TOTAL PERSONAL SERVICE           1,235,197   1,210,197   1,289,197   1,210,197   1,289,197   1,210,197   1,289,197   1,210,197</w:t>
      </w:r>
    </w:p>
    <w:p w:rsidR="003F5632" w:rsidRPr="00A95CDA" w:rsidRDefault="003F5632" w:rsidP="003F56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23                                      (27.00)     (26.75)     (27.00)     (26.75)     (27.00)     (26.75)     (27.00)     (26.75)</w:t>
      </w:r>
    </w:p>
    <w:p w:rsidR="003F5632" w:rsidRPr="00A95CDA" w:rsidRDefault="003F5632" w:rsidP="003F5632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24   OTHER OPERATING EXPENSES         1,210,631   1,071,151   1,210,631   1,071,151   1,210,631   1,071,151   1,210,631   1,071,151</w:t>
      </w:r>
    </w:p>
    <w:p w:rsidR="003F5632" w:rsidRDefault="003F5632" w:rsidP="003F5632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25   SPECIAL ITEMS:</w:t>
      </w:r>
    </w:p>
    <w:p w:rsidR="003F5632" w:rsidRDefault="003F5632" w:rsidP="003F5632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26    FIRST IN GOLF                      75,000                  75,000                  75,000                  75,000</w:t>
      </w:r>
    </w:p>
    <w:p w:rsidR="003F5632" w:rsidRDefault="003F5632" w:rsidP="003F5632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27    SPORTS DEVELOPMENT FUND            50,000                  50,000                  50,000                  50,000</w:t>
      </w:r>
    </w:p>
    <w:p w:rsidR="003F5632" w:rsidRPr="00A95CDA" w:rsidRDefault="003F5632" w:rsidP="003F563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F5632" w:rsidRDefault="003F5632" w:rsidP="003F56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28   TOTAL SPECIAL ITEMS                125,000                 125,000                 125,000                 125,000</w:t>
      </w:r>
    </w:p>
    <w:p w:rsidR="003F5632" w:rsidRDefault="003F5632" w:rsidP="003F5632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29   AID TO SUBDIVISIONS:</w:t>
      </w:r>
    </w:p>
    <w:p w:rsidR="003F5632" w:rsidRPr="00A95CDA" w:rsidRDefault="003F5632" w:rsidP="003F5632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30    ALLOC MUN-RESTRICTED            1,306,000               1,806,000     500,000   1,806,000     500,000   1,806,000     500,000</w:t>
      </w:r>
    </w:p>
    <w:p w:rsidR="003F5632" w:rsidRPr="00A95CDA" w:rsidRDefault="003F5632" w:rsidP="003F5632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31    ALLOC CNTY-RESTRICTED           1,014,500               1,514,500     500,000   1,514,500     500,000   1,514,500     500,000</w:t>
      </w:r>
    </w:p>
    <w:p w:rsidR="003F5632" w:rsidRDefault="003F5632" w:rsidP="003F5632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32    ALLOC OTHER STATE AGENCIES        532,600                 478,600                 478,600                 478,600</w:t>
      </w:r>
    </w:p>
    <w:p w:rsidR="003F5632" w:rsidRDefault="003F5632" w:rsidP="003F5632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33    ALLOC OTHER ENTITIES              395,000                 395,000                 395,000                 395,000</w:t>
      </w:r>
    </w:p>
    <w:p w:rsidR="003F5632" w:rsidRPr="00A95CDA" w:rsidRDefault="003F5632" w:rsidP="003F563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F5632" w:rsidRPr="00A95CDA" w:rsidRDefault="003F5632" w:rsidP="003F56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34   TOTAL DIST SUBDIVISIONS          3,248,100               4,194,100   1,000,000   4,194,100   1,000,000   4,194,100   1,000,000</w:t>
      </w:r>
    </w:p>
    <w:p w:rsidR="003F5632" w:rsidRPr="00A95CDA" w:rsidRDefault="003F5632" w:rsidP="003F563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F5632" w:rsidRDefault="003F5632" w:rsidP="003F56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35  TOTAL ADMINISTRATIVE SERVICES     5,818,928   2,281,348   6,818,928   3,281,348   6,818,928   3,281,348   6,818,928   3,281,348</w:t>
      </w:r>
    </w:p>
    <w:p w:rsidR="003F5632" w:rsidRPr="00A95CDA" w:rsidRDefault="003F5632" w:rsidP="003F56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36                                      (27.00)     (26.75)     (27.00)     (26.75)     (27.00)     (26.75)     (27.00)     (26.75)</w:t>
      </w:r>
    </w:p>
    <w:p w:rsidR="003F5632" w:rsidRDefault="003F5632" w:rsidP="003F5632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3F5632" w:rsidRDefault="003F5632" w:rsidP="003F56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38 TOTAL ADMINISTRATION               6,651,016   3,113,436   7,733,924   4,196,344   7,733,924   4,196,344   7,733,924   4,196,344</w:t>
      </w:r>
    </w:p>
    <w:p w:rsidR="003F5632" w:rsidRPr="00A95CDA" w:rsidRDefault="003F5632" w:rsidP="003F56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39                                      (37.00)     (36.75)     (37.00)     (36.75)     (37.00)     (36.75)     (37.00)     (36.75)</w:t>
      </w:r>
    </w:p>
    <w:p w:rsidR="003F5632" w:rsidRPr="00A95CDA" w:rsidRDefault="003F5632" w:rsidP="003F5632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3F5632" w:rsidRDefault="003F5632" w:rsidP="003F5632">
      <w:pPr>
        <w:spacing w:line="170" w:lineRule="exact"/>
        <w:rPr>
          <w:rFonts w:ascii="Letter Gothic" w:hAnsi="Letter Gothic"/>
          <w:sz w:val="18"/>
        </w:rPr>
      </w:pPr>
    </w:p>
    <w:p w:rsidR="003F5632" w:rsidRDefault="003F5632" w:rsidP="003F5632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3F5632" w:rsidRPr="00A95CDA" w:rsidRDefault="003F5632" w:rsidP="003F56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A95CDA">
        <w:rPr>
          <w:rFonts w:ascii="Letter Gothic" w:hAnsi="Letter Gothic"/>
          <w:sz w:val="18"/>
        </w:rPr>
        <w:t xml:space="preserve">  49-0002                                              SECTION  49                                                 PAGE 0171</w:t>
      </w:r>
    </w:p>
    <w:p w:rsidR="003F5632" w:rsidRDefault="003F5632" w:rsidP="003F5632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      DEPT OF PARKS, RECREATION &amp; TOURISM</w:t>
      </w:r>
    </w:p>
    <w:p w:rsidR="003F5632" w:rsidRPr="00A95CDA" w:rsidRDefault="003F5632" w:rsidP="003F5632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3F5632" w:rsidRDefault="003F5632" w:rsidP="003F5632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3F5632" w:rsidRDefault="003F5632" w:rsidP="003F5632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3F5632" w:rsidRDefault="003F5632" w:rsidP="003F5632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3F5632" w:rsidRDefault="003F5632" w:rsidP="003F5632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3F5632" w:rsidRDefault="003F5632" w:rsidP="003F5632">
      <w:pPr>
        <w:spacing w:line="170" w:lineRule="exact"/>
        <w:rPr>
          <w:rFonts w:ascii="Letter Gothic" w:hAnsi="Letter Gothic"/>
          <w:sz w:val="18"/>
        </w:rPr>
      </w:pPr>
    </w:p>
    <w:p w:rsidR="003F5632" w:rsidRDefault="003F5632" w:rsidP="003F5632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1 II. PROGRAMS AND SERVICES</w:t>
      </w:r>
    </w:p>
    <w:p w:rsidR="003F5632" w:rsidRDefault="003F5632" w:rsidP="003F5632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2  A. TOURISM SALES &amp; MARKETING</w:t>
      </w:r>
    </w:p>
    <w:p w:rsidR="003F5632" w:rsidRDefault="003F5632" w:rsidP="003F5632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3   PERSONAL SERVICE</w:t>
      </w:r>
    </w:p>
    <w:p w:rsidR="003F5632" w:rsidRDefault="003F5632" w:rsidP="003F5632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4    CLASSIFIED POSITIONS            1,761,737   1,699,515     690,511     628,289     690,511     628,289     690,511     628,289</w:t>
      </w:r>
    </w:p>
    <w:p w:rsidR="003F5632" w:rsidRPr="00A95CDA" w:rsidRDefault="003F5632" w:rsidP="003F56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5                                      (48.00)     (48.00)     (11.00)     (11.00)     (11.00)     (11.00)     (11.00)     (11.00)</w:t>
      </w:r>
    </w:p>
    <w:p w:rsidR="003F5632" w:rsidRDefault="003F5632" w:rsidP="003F5632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6    OTHER PERSONAL SERVICES           196,389     175,000      21,389                  21,389                  21,389</w:t>
      </w:r>
    </w:p>
    <w:p w:rsidR="003F5632" w:rsidRPr="00A95CDA" w:rsidRDefault="003F5632" w:rsidP="003F563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F5632" w:rsidRDefault="003F5632" w:rsidP="003F56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7   TOTAL PERSONAL SERVICE           1,958,126   1,874,515     711,900     628,289     711,900     628,289     711,900     628,289</w:t>
      </w:r>
    </w:p>
    <w:p w:rsidR="003F5632" w:rsidRPr="00A95CDA" w:rsidRDefault="003F5632" w:rsidP="003F56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8                                      (48.00)     (48.00)     (11.00)     (11.00)     (11.00)     (11.00)     (11.00)     (11.00)</w:t>
      </w:r>
    </w:p>
    <w:p w:rsidR="003F5632" w:rsidRPr="00A95CDA" w:rsidRDefault="003F5632" w:rsidP="003F5632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9   OTHER OPERATING EXPENSES           221,389     200,000     110,189      88,800     110,189      88,800     110,189      88,800</w:t>
      </w:r>
    </w:p>
    <w:p w:rsidR="003F5632" w:rsidRDefault="003F5632" w:rsidP="003F5632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10   SPECIAL ITEMS:</w:t>
      </w:r>
    </w:p>
    <w:p w:rsidR="003F5632" w:rsidRPr="00A95CDA" w:rsidRDefault="003F5632" w:rsidP="003F5632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11    REGIONAL PROMOTIONS             2,475,000   2,475,000   2,475,000   2,475,000   2,475,000   2,475,000   2,475,000   2,475,000</w:t>
      </w:r>
    </w:p>
    <w:p w:rsidR="003F5632" w:rsidRPr="00A95CDA" w:rsidRDefault="003F5632" w:rsidP="003F5632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12    ADVERTISING                    14,014,793  12,214,793  14,014,793  12,214,793  14,014,793  12,214,793  15,514,793  13,714,793</w:t>
      </w:r>
    </w:p>
    <w:p w:rsidR="003F5632" w:rsidRDefault="003F5632" w:rsidP="003F5632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13    DESTINATION-SPECIFIC</w:t>
      </w:r>
    </w:p>
    <w:p w:rsidR="003F5632" w:rsidRPr="00A95CDA" w:rsidRDefault="003F5632" w:rsidP="003F5632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14     ADVERTISING                   12,000,000  12,000,000  14,000,000  14,000,000  14,000,000  14,000,000  14,500,000  14,500,000</w:t>
      </w:r>
    </w:p>
    <w:p w:rsidR="003F5632" w:rsidRDefault="003F5632" w:rsidP="003F5632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15    SPORTS MARKETING GRANT</w:t>
      </w:r>
    </w:p>
    <w:p w:rsidR="003F5632" w:rsidRPr="00A95CDA" w:rsidRDefault="003F5632" w:rsidP="003F5632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16     PROGRAM                                                  500,000     500,000     500,000     500,000     500,000     500,000</w:t>
      </w:r>
    </w:p>
    <w:p w:rsidR="003F5632" w:rsidRPr="00A95CDA" w:rsidRDefault="003F5632" w:rsidP="003F563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F5632" w:rsidRPr="00A95CDA" w:rsidRDefault="003F5632" w:rsidP="003F56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17   TOTAL SPECIAL ITEMS             28,489,793  26,689,793  30,989,793  29,189,793  30,989,793  29,189,793  32,989,793  31,189,793</w:t>
      </w:r>
    </w:p>
    <w:p w:rsidR="003F5632" w:rsidRPr="00A95CDA" w:rsidRDefault="003F5632" w:rsidP="003F563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F5632" w:rsidRDefault="003F5632" w:rsidP="003F56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18  TOTAL TOURISM SALES &amp; MKTG       30,669,308  28,764,308  31,811,882  29,906,882  31,811,882  29,906,882  33,811,882  31,906,882</w:t>
      </w:r>
    </w:p>
    <w:p w:rsidR="003F5632" w:rsidRPr="00A95CDA" w:rsidRDefault="003F5632" w:rsidP="003F56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19                                      (48.00)     (48.00)     (11.00)     (11.00)     (11.00)     (11.00)     (11.00)     (11.00)</w:t>
      </w:r>
    </w:p>
    <w:p w:rsidR="003F5632" w:rsidRPr="00A95CDA" w:rsidRDefault="003F5632" w:rsidP="003F5632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3F5632" w:rsidRDefault="003F5632" w:rsidP="003F5632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21  B. WELCOME CENTERS</w:t>
      </w:r>
    </w:p>
    <w:p w:rsidR="003F5632" w:rsidRDefault="003F5632" w:rsidP="003F5632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22   PERSONAL SERVICE</w:t>
      </w:r>
    </w:p>
    <w:p w:rsidR="003F5632" w:rsidRDefault="003F5632" w:rsidP="003F5632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23    CLASSIFIED POSITIONS              100,000               1,193,088   1,093,088   1,193,088   1,093,088   1,193,088   1,093,088</w:t>
      </w:r>
    </w:p>
    <w:p w:rsidR="003F5632" w:rsidRPr="00A95CDA" w:rsidRDefault="003F5632" w:rsidP="003F56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24                                       (2.00)                 (39.00)     (37.00)     (39.00)     (37.00)     (39.00)     (37.00)</w:t>
      </w:r>
    </w:p>
    <w:p w:rsidR="003F5632" w:rsidRDefault="003F5632" w:rsidP="003F5632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25   NEW POSITIONS</w:t>
      </w:r>
    </w:p>
    <w:p w:rsidR="003F5632" w:rsidRDefault="003F5632" w:rsidP="003F5632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i/>
          <w:sz w:val="18"/>
        </w:rPr>
        <w:t>26     ENG/ASSOC ENG III</w:t>
      </w:r>
    </w:p>
    <w:p w:rsidR="003F5632" w:rsidRDefault="003F5632" w:rsidP="003F56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27                                                                                                               (1.00)</w:t>
      </w:r>
    </w:p>
    <w:p w:rsidR="003F5632" w:rsidRDefault="003F5632" w:rsidP="003F5632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i/>
          <w:sz w:val="18"/>
        </w:rPr>
        <w:t>28     PROGRAM COORDINATOR I</w:t>
      </w:r>
    </w:p>
    <w:p w:rsidR="003F5632" w:rsidRDefault="003F5632" w:rsidP="003F56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29                                                                                                               (1.00)</w:t>
      </w:r>
    </w:p>
    <w:p w:rsidR="003F5632" w:rsidRDefault="003F5632" w:rsidP="003F5632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i/>
          <w:sz w:val="18"/>
        </w:rPr>
        <w:t>30     TRADES SPECIALIST II</w:t>
      </w:r>
    </w:p>
    <w:p w:rsidR="003F5632" w:rsidRDefault="003F5632" w:rsidP="003F56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31                                                                                                               (4.00)</w:t>
      </w:r>
    </w:p>
    <w:p w:rsidR="003F5632" w:rsidRDefault="003F5632" w:rsidP="003F5632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i/>
          <w:sz w:val="18"/>
        </w:rPr>
        <w:t>32     TRADES SPECIALIST IV</w:t>
      </w:r>
    </w:p>
    <w:p w:rsidR="003F5632" w:rsidRDefault="003F5632" w:rsidP="003F56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33                                                                                                               (9.00)</w:t>
      </w:r>
    </w:p>
    <w:p w:rsidR="003F5632" w:rsidRPr="00A95CDA" w:rsidRDefault="003F5632" w:rsidP="003F5632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34    OTHER PERSONAL SERVICES                                   175,000     175,000     175,000     175,000     175,000     175,000</w:t>
      </w:r>
    </w:p>
    <w:p w:rsidR="003F5632" w:rsidRPr="00A95CDA" w:rsidRDefault="003F5632" w:rsidP="003F563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F5632" w:rsidRDefault="003F5632" w:rsidP="003F56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35   TOTAL PERSONAL SERVICE             100,000               1,368,088   1,268,088   1,368,088   1,268,088   1,368,088   1,268,088</w:t>
      </w:r>
    </w:p>
    <w:p w:rsidR="003F5632" w:rsidRPr="00A95CDA" w:rsidRDefault="003F5632" w:rsidP="003F56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36                                       (2.00)                 (39.00)     (37.00)     (39.00)     (37.00)     (54.00)     (37.00)</w:t>
      </w:r>
    </w:p>
    <w:p w:rsidR="003F5632" w:rsidRPr="00A95CDA" w:rsidRDefault="003F5632" w:rsidP="003F5632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37   OTHER OPERATING EXPENSES         3,865,000               3,976,200     111,200   3,976,200     111,200   3,976,200     111,200</w:t>
      </w:r>
    </w:p>
    <w:p w:rsidR="003F5632" w:rsidRPr="00A95CDA" w:rsidRDefault="003F5632" w:rsidP="003F563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F5632" w:rsidRDefault="003F5632" w:rsidP="003F56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38  TOTAL WELCOME CENTERS             3,965,000               5,344,288   1,379,288   5,344,288   1,379,288   5,344,288   1,379,288</w:t>
      </w:r>
    </w:p>
    <w:p w:rsidR="003F5632" w:rsidRPr="00A95CDA" w:rsidRDefault="003F5632" w:rsidP="003F56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39                                       (2.00)                 (39.00)     (37.00)     (39.00)     (37.00)     (54.00)     (37.00)</w:t>
      </w:r>
    </w:p>
    <w:p w:rsidR="003F5632" w:rsidRPr="00A95CDA" w:rsidRDefault="003F5632" w:rsidP="003F5632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3F5632" w:rsidRDefault="003F5632" w:rsidP="003F5632">
      <w:pPr>
        <w:spacing w:line="170" w:lineRule="exact"/>
        <w:rPr>
          <w:rFonts w:ascii="Letter Gothic" w:hAnsi="Letter Gothic"/>
          <w:sz w:val="18"/>
        </w:rPr>
      </w:pPr>
    </w:p>
    <w:p w:rsidR="003F5632" w:rsidRDefault="003F5632" w:rsidP="003F5632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3F5632" w:rsidRPr="00A95CDA" w:rsidRDefault="003F5632" w:rsidP="003F56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A95CDA">
        <w:rPr>
          <w:rFonts w:ascii="Letter Gothic" w:hAnsi="Letter Gothic"/>
          <w:sz w:val="18"/>
        </w:rPr>
        <w:t xml:space="preserve">  49-0003                                              SECTION  49                                                 PAGE 0172</w:t>
      </w:r>
    </w:p>
    <w:p w:rsidR="003F5632" w:rsidRDefault="003F5632" w:rsidP="003F5632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      DEPT OF PARKS, RECREATION &amp; TOURISM</w:t>
      </w:r>
    </w:p>
    <w:p w:rsidR="003F5632" w:rsidRPr="00A95CDA" w:rsidRDefault="003F5632" w:rsidP="003F5632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3F5632" w:rsidRDefault="003F5632" w:rsidP="003F5632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3F5632" w:rsidRDefault="003F5632" w:rsidP="003F5632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3F5632" w:rsidRDefault="003F5632" w:rsidP="003F5632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3F5632" w:rsidRDefault="003F5632" w:rsidP="003F5632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3F5632" w:rsidRDefault="003F5632" w:rsidP="003F5632">
      <w:pPr>
        <w:spacing w:line="170" w:lineRule="exact"/>
        <w:rPr>
          <w:rFonts w:ascii="Letter Gothic" w:hAnsi="Letter Gothic"/>
          <w:sz w:val="18"/>
        </w:rPr>
      </w:pPr>
    </w:p>
    <w:p w:rsidR="003F5632" w:rsidRDefault="003F5632" w:rsidP="003F5632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1  C. HERITAGE CORRIDOR</w:t>
      </w:r>
    </w:p>
    <w:p w:rsidR="003F5632" w:rsidRDefault="003F5632" w:rsidP="003F5632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2   AID TO SUBDIVISIONS:</w:t>
      </w:r>
    </w:p>
    <w:p w:rsidR="003F5632" w:rsidRDefault="003F5632" w:rsidP="003F5632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3    ALLOC MUN - RESTRICTED             50,000                  50,000                  50,000                  50,000</w:t>
      </w:r>
    </w:p>
    <w:p w:rsidR="003F5632" w:rsidRDefault="003F5632" w:rsidP="003F5632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4    ALLOC CNTY-RESTRICTED              50,000                  50,000                  50,000                  50,000</w:t>
      </w:r>
    </w:p>
    <w:p w:rsidR="003F5632" w:rsidRDefault="003F5632" w:rsidP="003F5632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5    ALLOC OTHER STATE AGENCIES         20,000                  20,000                  20,000                  20,000</w:t>
      </w:r>
    </w:p>
    <w:p w:rsidR="003F5632" w:rsidRDefault="003F5632" w:rsidP="003F5632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6    ALLOC OTHER ENTITIES              573,530                 573,530                 573,530                 573,530</w:t>
      </w:r>
    </w:p>
    <w:p w:rsidR="003F5632" w:rsidRPr="00A95CDA" w:rsidRDefault="003F5632" w:rsidP="003F563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F5632" w:rsidRDefault="003F5632" w:rsidP="003F56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7   TOTAL DIST SUBDIVISIONS            693,530                 693,530                 693,530                 693,530</w:t>
      </w:r>
    </w:p>
    <w:p w:rsidR="003F5632" w:rsidRPr="00A95CDA" w:rsidRDefault="003F5632" w:rsidP="003F563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F5632" w:rsidRDefault="003F5632" w:rsidP="003F56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8  TOTAL SC HERITAGE CORRIDOR          693,530                 693,530                 693,530                 693,530</w:t>
      </w:r>
    </w:p>
    <w:p w:rsidR="003F5632" w:rsidRPr="00A95CDA" w:rsidRDefault="003F5632" w:rsidP="003F5632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3F5632" w:rsidRDefault="003F5632" w:rsidP="003F5632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10  D. STATE PARKS SERVICE</w:t>
      </w:r>
    </w:p>
    <w:p w:rsidR="003F5632" w:rsidRDefault="003F5632" w:rsidP="003F5632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11   PERSONAL SERVICE</w:t>
      </w:r>
    </w:p>
    <w:p w:rsidR="003F5632" w:rsidRDefault="003F5632" w:rsidP="003F5632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12    CLASSIFIED POSITIONS            9,710,412   2,782,408   9,760,110   2,832,106   9,760,110   2,832,106   9,760,110   2,832,106</w:t>
      </w:r>
    </w:p>
    <w:p w:rsidR="003F5632" w:rsidRPr="00A95CDA" w:rsidRDefault="003F5632" w:rsidP="003F56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13                                     (283.00)     (96.25)    (283.00)     (96.25)    (283.00)     (96.25)    (283.00)     (96.25)</w:t>
      </w:r>
    </w:p>
    <w:p w:rsidR="003F5632" w:rsidRDefault="003F5632" w:rsidP="003F5632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14    OTHER PERSONAL SERVICES         3,250,000               3,250,000               3,250,000               3,250,000</w:t>
      </w:r>
    </w:p>
    <w:p w:rsidR="003F5632" w:rsidRPr="00A95CDA" w:rsidRDefault="003F5632" w:rsidP="003F563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F5632" w:rsidRDefault="003F5632" w:rsidP="003F56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15   TOTAL PERSONAL SERVICE          12,960,412   2,782,408  13,010,110   2,832,106  13,010,110   2,832,106  13,010,110   2,832,106</w:t>
      </w:r>
    </w:p>
    <w:p w:rsidR="003F5632" w:rsidRPr="00A95CDA" w:rsidRDefault="003F5632" w:rsidP="003F56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16                                     (283.00)     (96.25)    (283.00)     (96.25)    (283.00)     (96.25)    (283.00)     (96.25)</w:t>
      </w:r>
    </w:p>
    <w:p w:rsidR="003F5632" w:rsidRDefault="003F5632" w:rsidP="003F5632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17   OTHER OPERATING EXPENSES        11,553,875              13,303,875              13,303,875              13,303,875</w:t>
      </w:r>
    </w:p>
    <w:p w:rsidR="003F5632" w:rsidRPr="00A95CDA" w:rsidRDefault="003F5632" w:rsidP="003F563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F5632" w:rsidRDefault="003F5632" w:rsidP="003F56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18  TOTAL STATE PARKS SERVICE        24,514,287   2,782,408  26,313,985   2,832,106  26,313,985   2,832,106  26,313,985   2,832,106</w:t>
      </w:r>
    </w:p>
    <w:p w:rsidR="003F5632" w:rsidRPr="00A95CDA" w:rsidRDefault="003F5632" w:rsidP="003F56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19                                     (283.00)     (96.25)    (283.00)     (96.25)    (283.00)     (96.25)    (283.00)     (96.25)</w:t>
      </w:r>
    </w:p>
    <w:p w:rsidR="003F5632" w:rsidRPr="00A95CDA" w:rsidRDefault="003F5632" w:rsidP="003F5632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3F5632" w:rsidRDefault="003F5632" w:rsidP="003F5632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21  E. COMMUNICATIONS</w:t>
      </w:r>
    </w:p>
    <w:p w:rsidR="003F5632" w:rsidRDefault="003F5632" w:rsidP="003F5632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22   PERSONAL SERVICE</w:t>
      </w:r>
    </w:p>
    <w:p w:rsidR="003F5632" w:rsidRDefault="003F5632" w:rsidP="003F5632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23    CLASSIFIED POSITIONS              206,844     206,844     206,844     206,844     206,844     206,844     206,844     206,844</w:t>
      </w:r>
    </w:p>
    <w:p w:rsidR="003F5632" w:rsidRPr="00A95CDA" w:rsidRDefault="003F5632" w:rsidP="003F56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24                                       (2.00)      (2.00)      (2.00)      (2.00)      (2.00)      (2.00)      (2.00)      (2.00)</w:t>
      </w:r>
    </w:p>
    <w:p w:rsidR="003F5632" w:rsidRPr="00A95CDA" w:rsidRDefault="003F5632" w:rsidP="003F563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F5632" w:rsidRDefault="003F5632" w:rsidP="003F56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25   TOTAL PERSONAL SERVICE             206,844     206,844     206,844     206,844     206,844     206,844     206,844     206,844</w:t>
      </w:r>
    </w:p>
    <w:p w:rsidR="003F5632" w:rsidRPr="00A95CDA" w:rsidRDefault="003F5632" w:rsidP="003F56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26                                       (2.00)      (2.00)      (2.00)      (2.00)      (2.00)      (2.00)      (2.00)      (2.00)</w:t>
      </w:r>
    </w:p>
    <w:p w:rsidR="003F5632" w:rsidRPr="00A95CDA" w:rsidRDefault="003F5632" w:rsidP="003F5632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27   OTHER OPERATING EXPENSES            18,000      18,000      18,000      18,000      18,000      18,000      18,000      18,000</w:t>
      </w:r>
    </w:p>
    <w:p w:rsidR="003F5632" w:rsidRPr="00A95CDA" w:rsidRDefault="003F5632" w:rsidP="003F563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F5632" w:rsidRDefault="003F5632" w:rsidP="003F56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28  TOTAL COMMUNICATIONS                224,844     224,844     224,844     224,844     224,844     224,844     224,844     224,844</w:t>
      </w:r>
    </w:p>
    <w:p w:rsidR="003F5632" w:rsidRPr="00A95CDA" w:rsidRDefault="003F5632" w:rsidP="003F56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29                                       (2.00)      (2.00)      (2.00)      (2.00)      (2.00)      (2.00)      (2.00)      (2.00)</w:t>
      </w:r>
    </w:p>
    <w:p w:rsidR="003F5632" w:rsidRPr="00A95CDA" w:rsidRDefault="003F5632" w:rsidP="003F5632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3F5632" w:rsidRDefault="003F5632" w:rsidP="003F5632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31  F. RESEARCH &amp; POLICY</w:t>
      </w:r>
    </w:p>
    <w:p w:rsidR="003F5632" w:rsidRDefault="003F5632" w:rsidP="003F5632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32   DEVELOPMENT</w:t>
      </w:r>
    </w:p>
    <w:p w:rsidR="003F5632" w:rsidRDefault="003F5632" w:rsidP="003F5632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33   PERSONAL SERVICE</w:t>
      </w:r>
    </w:p>
    <w:p w:rsidR="003F5632" w:rsidRDefault="003F5632" w:rsidP="003F5632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34    CLASSIFIED POSITIONS              107,383     107,383     114,271     114,271     114,271     114,271     114,271     114,271</w:t>
      </w:r>
    </w:p>
    <w:p w:rsidR="003F5632" w:rsidRPr="00A95CDA" w:rsidRDefault="003F5632" w:rsidP="003F56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35                                       (2.00)      (2.00)      (2.00)      (2.00)      (2.00)      (2.00)      (2.00)      (2.00)</w:t>
      </w:r>
    </w:p>
    <w:p w:rsidR="003F5632" w:rsidRPr="00A95CDA" w:rsidRDefault="003F5632" w:rsidP="003F563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F5632" w:rsidRDefault="003F5632" w:rsidP="003F56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36   TOTAL PERSONAL SERVICE             107,383     107,383     114,271     114,271     114,271     114,271     114,271     114,271</w:t>
      </w:r>
    </w:p>
    <w:p w:rsidR="003F5632" w:rsidRPr="00A95CDA" w:rsidRDefault="003F5632" w:rsidP="003F56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37                                       (2.00)      (2.00)      (2.00)      (2.00)      (2.00)      (2.00)      (2.00)      (2.00)</w:t>
      </w:r>
    </w:p>
    <w:p w:rsidR="003F5632" w:rsidRPr="00A95CDA" w:rsidRDefault="003F5632" w:rsidP="003F5632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38   OTHER OPERATING EXPENSES            20,000      20,000      20,000      20,000      20,000      20,000      20,000      20,000</w:t>
      </w:r>
    </w:p>
    <w:p w:rsidR="003F5632" w:rsidRPr="00A95CDA" w:rsidRDefault="003F5632" w:rsidP="003F563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F5632" w:rsidRDefault="003F5632" w:rsidP="003F56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39  TOTAL RESEARCH &amp; POLICY DEVEL       127,383     127,383     134,271     134,271     134,271     134,271     134,271     134,271</w:t>
      </w:r>
    </w:p>
    <w:p w:rsidR="003F5632" w:rsidRPr="00A95CDA" w:rsidRDefault="003F5632" w:rsidP="003F56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40                                       (2.00)      (2.00)      (2.00)      (2.00)      (2.00)      (2.00)      (2.00)      (2.00)</w:t>
      </w:r>
    </w:p>
    <w:p w:rsidR="003F5632" w:rsidRDefault="003F5632" w:rsidP="003F5632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41                                 ================================================================================================</w:t>
      </w:r>
      <w:r>
        <w:rPr>
          <w:rFonts w:ascii="Letter Gothic" w:hAnsi="Letter Gothic"/>
          <w:sz w:val="18"/>
        </w:rPr>
        <w:br w:type="page"/>
      </w:r>
    </w:p>
    <w:p w:rsidR="003F5632" w:rsidRPr="00A95CDA" w:rsidRDefault="003F5632" w:rsidP="003F56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A95CDA">
        <w:rPr>
          <w:rFonts w:ascii="Letter Gothic" w:hAnsi="Letter Gothic"/>
          <w:sz w:val="18"/>
        </w:rPr>
        <w:t xml:space="preserve">  49-0004                                              SECTION  49                                                 PAGE 0173</w:t>
      </w:r>
    </w:p>
    <w:p w:rsidR="003F5632" w:rsidRDefault="003F5632" w:rsidP="003F5632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      DEPT OF PARKS, RECREATION &amp; TOURISM</w:t>
      </w:r>
    </w:p>
    <w:p w:rsidR="003F5632" w:rsidRPr="00A95CDA" w:rsidRDefault="003F5632" w:rsidP="003F5632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3F5632" w:rsidRDefault="003F5632" w:rsidP="003F5632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3F5632" w:rsidRDefault="003F5632" w:rsidP="003F5632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3F5632" w:rsidRDefault="003F5632" w:rsidP="003F5632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3F5632" w:rsidRDefault="003F5632" w:rsidP="003F5632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3F5632" w:rsidRDefault="003F5632" w:rsidP="003F5632">
      <w:pPr>
        <w:spacing w:line="170" w:lineRule="exact"/>
        <w:rPr>
          <w:rFonts w:ascii="Letter Gothic" w:hAnsi="Letter Gothic"/>
          <w:sz w:val="18"/>
        </w:rPr>
      </w:pPr>
    </w:p>
    <w:p w:rsidR="003F5632" w:rsidRDefault="003F5632" w:rsidP="003F5632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1  G. STATE FILM OFFICE</w:t>
      </w:r>
    </w:p>
    <w:p w:rsidR="003F5632" w:rsidRDefault="003F5632" w:rsidP="003F5632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2   PERSONAL SERVICE</w:t>
      </w:r>
    </w:p>
    <w:p w:rsidR="003F5632" w:rsidRDefault="003F5632" w:rsidP="003F5632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3    CLASSIFIED POSITIONS              127,872                 127,872                 127,872                 127,872</w:t>
      </w:r>
    </w:p>
    <w:p w:rsidR="003F5632" w:rsidRDefault="003F5632" w:rsidP="003F56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4                                       (2.00)                  (2.00)                  (2.00)                  (2.00)</w:t>
      </w:r>
    </w:p>
    <w:p w:rsidR="003F5632" w:rsidRDefault="003F5632" w:rsidP="003F5632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5    OTHER PERSONAL SERVICES            50,000                  50,000                  50,000                  50,000</w:t>
      </w:r>
    </w:p>
    <w:p w:rsidR="003F5632" w:rsidRPr="00A95CDA" w:rsidRDefault="003F5632" w:rsidP="003F563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F5632" w:rsidRDefault="003F5632" w:rsidP="003F56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6   TOTAL PERSONAL SERVICE             177,872                 177,872                 177,872                 177,872</w:t>
      </w:r>
    </w:p>
    <w:p w:rsidR="003F5632" w:rsidRDefault="003F5632" w:rsidP="003F56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7                                       (2.00)                  (2.00)                  (2.00)                  (2.00)</w:t>
      </w:r>
    </w:p>
    <w:p w:rsidR="003F5632" w:rsidRDefault="003F5632" w:rsidP="003F5632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8   OTHER OPERATING EXPENSES           360,000                 360,000                 360,000                 360,000</w:t>
      </w:r>
    </w:p>
    <w:p w:rsidR="003F5632" w:rsidRDefault="003F5632" w:rsidP="003F5632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9   AID TO SUBDIVISIONS:</w:t>
      </w:r>
    </w:p>
    <w:p w:rsidR="003F5632" w:rsidRDefault="003F5632" w:rsidP="003F5632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10    ALLOC-PRIVATE SECTOR           10,793,767              10,793,767              10,793,767              15,793,767</w:t>
      </w:r>
    </w:p>
    <w:p w:rsidR="003F5632" w:rsidRPr="00A95CDA" w:rsidRDefault="003F5632" w:rsidP="003F563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F5632" w:rsidRDefault="003F5632" w:rsidP="003F56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11   TOTAL DIST SUBDIVISIONS         10,793,767              10,793,767              10,793,767              15,793,767</w:t>
      </w:r>
    </w:p>
    <w:p w:rsidR="003F5632" w:rsidRPr="00A95CDA" w:rsidRDefault="003F5632" w:rsidP="003F563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F5632" w:rsidRDefault="003F5632" w:rsidP="003F56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12  TOTAL FILM OFFICE                11,331,639              11,331,639              11,331,639              16,331,639</w:t>
      </w:r>
    </w:p>
    <w:p w:rsidR="003F5632" w:rsidRDefault="003F5632" w:rsidP="003F56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13                                       (2.00)                  (2.00)                  (2.00)                  (2.00)</w:t>
      </w:r>
    </w:p>
    <w:p w:rsidR="003F5632" w:rsidRDefault="003F5632" w:rsidP="003F5632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3F5632" w:rsidRDefault="003F5632" w:rsidP="003F56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15 TOTAL PROGRAMS AND SERVICES       71,525,991  31,898,943  75,854,439  34,477,391  75,854,439  34,477,391  82,854,439  36,477,391</w:t>
      </w:r>
    </w:p>
    <w:p w:rsidR="003F5632" w:rsidRPr="00A95CDA" w:rsidRDefault="003F5632" w:rsidP="003F56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16                                     (339.00)    (148.25)    (339.00)    (148.25)    (339.00)    (148.25)    (354.00)    (148.25)</w:t>
      </w:r>
    </w:p>
    <w:p w:rsidR="003F5632" w:rsidRPr="00A95CDA" w:rsidRDefault="003F5632" w:rsidP="003F5632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3F5632" w:rsidRDefault="003F5632" w:rsidP="003F5632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18 III. EMPLOYEE BENEFITS</w:t>
      </w:r>
    </w:p>
    <w:p w:rsidR="003F5632" w:rsidRDefault="003F5632" w:rsidP="003F5632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19  C. STATE EMPLOYER CONTRIBUTIONS</w:t>
      </w:r>
    </w:p>
    <w:p w:rsidR="003F5632" w:rsidRPr="00A95CDA" w:rsidRDefault="003F5632" w:rsidP="003F5632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20   EMPLOYER CONTRIBUTIONS           6,409,970   2,962,625   6,755,384   3,058,039   6,755,384   3,058,039   6,755,384   3,058,039</w:t>
      </w:r>
    </w:p>
    <w:p w:rsidR="003F5632" w:rsidRPr="00A95CDA" w:rsidRDefault="003F5632" w:rsidP="003F563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F5632" w:rsidRPr="00A95CDA" w:rsidRDefault="003F5632" w:rsidP="003F56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21  TOTAL FRINGE BENEFITS             6,409,970   2,962,625   6,755,384   3,058,039   6,755,384   3,058,039   6,755,384   3,058,039</w:t>
      </w:r>
    </w:p>
    <w:p w:rsidR="003F5632" w:rsidRDefault="003F5632" w:rsidP="003F5632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3F5632" w:rsidRPr="00A95CDA" w:rsidRDefault="003F5632" w:rsidP="003F56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23 TOTAL EMPLOYEE BENEFITS            6,409,970   2,962,625   6,755,384   3,058,039   6,755,384   3,058,039   6,755,384   3,058,039</w:t>
      </w:r>
    </w:p>
    <w:p w:rsidR="003F5632" w:rsidRPr="00A95CDA" w:rsidRDefault="003F5632" w:rsidP="003F5632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3F5632" w:rsidRDefault="003F5632" w:rsidP="003F5632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25 DEPT OF PARKS, RECREATION &amp;</w:t>
      </w:r>
    </w:p>
    <w:p w:rsidR="003F5632" w:rsidRDefault="003F5632" w:rsidP="003F5632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26  TOURISM</w:t>
      </w:r>
    </w:p>
    <w:p w:rsidR="003F5632" w:rsidRDefault="003F5632" w:rsidP="003F5632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27</w:t>
      </w:r>
    </w:p>
    <w:p w:rsidR="003F5632" w:rsidRDefault="003F5632" w:rsidP="003F56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28 TOTAL FUNDS AVAILABLE             84,586,977  37,975,004  90,343,747  41,731,774  90,343,747  41,731,774  97,343,747  43,731,774</w:t>
      </w:r>
    </w:p>
    <w:p w:rsidR="003F5632" w:rsidRPr="00A95CDA" w:rsidRDefault="003F5632" w:rsidP="003F56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29 TOTAL AUTHORIZED FTE POSITIONS      (376.00)    (185.00)    (376.00)    (185.00)    (376.00)    (185.00)    (391.00)    (185.00)</w:t>
      </w:r>
    </w:p>
    <w:p w:rsidR="003F5632" w:rsidRPr="00A95CDA" w:rsidRDefault="003F5632" w:rsidP="003F5632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3F5632" w:rsidRDefault="003F5632" w:rsidP="003F5632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</w:p>
    <w:sectPr w:rsidR="003F5632" w:rsidSect="003F5632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F5632" w:rsidRDefault="003F5632" w:rsidP="00DA542B">
      <w:r>
        <w:separator/>
      </w:r>
    </w:p>
  </w:endnote>
  <w:endnote w:type="continuationSeparator" w:id="0">
    <w:p w:rsidR="003F5632" w:rsidRDefault="003F5632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9D6D81E-C568-4880-8E9D-28E5362B3850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E1F45F42-FFAD-40A4-9263-CB79F0641BF3}"/>
    <w:embedItalic r:id="rId3" w:fontKey="{E934C917-893E-492B-A47E-3B80F64A806F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5E7A33EA-C736-4ECF-9659-D3AD23525614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5" w:fontKey="{153FC04F-AE32-4B1D-B794-D9D73A744BBA}"/>
    <w:embedItalic r:id="rId6" w:fontKey="{BDF6A3C2-7B44-442E-8525-0F7B7B8630F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BCE2F404-A8E7-435C-B83D-20D25F01E650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F5632" w:rsidRDefault="003F5632" w:rsidP="00DA542B">
      <w:r>
        <w:separator/>
      </w:r>
    </w:p>
  </w:footnote>
  <w:footnote w:type="continuationSeparator" w:id="0">
    <w:p w:rsidR="003F5632" w:rsidRDefault="003F5632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5632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3F5632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6B61F9BD.dotm</Template>
  <TotalTime>0</TotalTime>
  <Pages>4</Pages>
  <Words>1337</Words>
  <Characters>11927</Characters>
  <Application>Microsoft Office Word</Application>
  <DocSecurity>0</DocSecurity>
  <Lines>210</Lines>
  <Paragraphs>202</Paragraphs>
  <ScaleCrop>false</ScaleCrop>
  <LinksUpToDate>false</LinksUpToDate>
  <CharactersWithSpaces>22291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1A - Section 49 - Senate Finance - South Carolina Legislature Online</dc:title>
  <dc:subject/>
  <dc:creator/>
  <cp:keywords/>
  <dc:description/>
  <cp:lastModifiedBy/>
  <cp:revision>1</cp:revision>
  <dcterms:created xsi:type="dcterms:W3CDTF">2015-04-27T18:33:00Z</dcterms:created>
  <dcterms:modified xsi:type="dcterms:W3CDTF">2015-04-27T18:33:00Z</dcterms:modified>
</cp:coreProperties>
</file>