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70-0001                                              SECTION  70                                                 PAGE 0222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COMMISSIONER/S                     104,070     104,070     104,070     104,070     104,070     104,070     104,070     104,070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293,338     293,338     302,394     302,394     302,394     302,394     302,394     302,394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(7.00)      (7.00)      (7.00)      (7.00)      (7.00)      (7.00)      (7.00)      (7.00)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OTHER PERSONAL SERVICES              3,500       3,500       3,500       3,500       3,500       3,500       3,500       3,500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  400,908     400,908     409,964     409,964     409,964     409,964     409,964     409,964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(8.00)      (8.00)      (8.00)      (8.00)      (8.00)      (8.00)      (8.00)      (8.00)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   93,502      90,002      93,502      90,002      93,502      90,002      93,502      90,002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ADMINISTRATION                 494,410     490,910     503,466     499,966     503,466     499,966     503,466     499,966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(8.00)      (8.00)      (8.00)      (8.00)      (8.00)      (8.00)      (8.00)      (8.00)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II. CONSULTIVE SERVICES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PERSONAL SERVICE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CLASSIFIED POSITIONS                93,624      93,624      95,888      95,888      95,888      95,888      95,888      95,888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 (5.00)      (4.00)      (5.00)      (4.00)      (5.00)      (4.00)      (5.00)      (4.00)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NEW POSITIONS</w:t>
      </w:r>
    </w:p>
    <w:p w:rsidR="00F759AC" w:rsidRDefault="00F759AC" w:rsidP="00F759A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20    PROGRAM COORDINATOR I                                      35,000      35,000      35,000      35,000      35,000      35,000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                         (1.00)      (1.00)      (1.00)      (1.00)      (1.00)      (1.00)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TOTAL PERSONAL SERVICE               93,624      93,624     130,888     130,888     130,888     130,888     130,888     130,888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 (5.00)      (4.00)      (6.00)      (5.00)      (6.00)      (5.00)      (6.00)      (5.00)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OTHER OPERATING EXPENSES             69,051      51,051      69,051      51,051      69,051      51,051      69,051      51,051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TOTAL CONSULTIVE SERVICES            162,675     144,675     199,939     181,939     199,939     181,939     199,939     181,939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 (5.00)      (4.00)      (6.00)      (5.00)      (6.00)      (5.00)      (6.00)      (5.00)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III. COMPLIANCE PROGRAMS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PERSONAL SERVICE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CLASSIFIED POSITIONS               743,040     425,152     850,359     436,471     850,359     436,471     850,359     436,471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(26.00)     (14.50)     (26.00)     (14.50)     (26.00)     (14.50)     (26.00)     (14.50)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NEW POSITIONS</w:t>
      </w:r>
    </w:p>
    <w:p w:rsidR="00F759AC" w:rsidRDefault="00F759AC" w:rsidP="00F759A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34    PROGRAM COORDINATOR I                                     120,000     120,000     120,000     120,000     240,000     240,000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                         (3.00)      (3.00)      (3.00)      (3.00)      (6.00)      (6.00)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TOTAL PERSONAL SERVICE              743,040     425,152     970,359     556,471     970,359     556,471   1,090,359     676,471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(26.00)     (14.50)     (29.00)     (17.50)     (29.00)     (17.50)     (32.00)     (20.50)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OTHER OPERATING EXPENSES            278,422     104,008     295,842     104,008     295,842     104,008     295,842     104,008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</w:p>
    <w:p w:rsidR="00F759AC" w:rsidRDefault="00F759AC" w:rsidP="00F759A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70-0002                                              SECTION  70                                                 PAGE 0223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COMPLIANCE PROGRAMS          1,021,462     529,160   1,266,201     660,479   1,266,201     660,479   1,386,201     780,479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(26.00)     (14.50)     (29.00)     (17.50)     (29.00)     (17.50)     (32.00)     (20.50)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IV. EMPLOYEE BENEFITS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C. STATE EMPLOYER CONTRIBUTIONS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EMPLOYER CONTRIBUTIONS             563,495     449,194     669,171     518,390     669,171     518,390     714,771     563,990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FRINGE BENEFITS               563,495     449,194     669,171     518,390     669,171     518,390     714,771     563,990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TOTAL EMPLOYEE BENEFITS              563,495     449,194     669,171     518,390     669,171     518,390     714,771     563,990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HUMAN AFFAIRS COMMISSION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TOTAL FUNDS AVAILABLE              2,242,042   1,613,939   2,638,777   1,860,774   2,638,777   1,860,774   2,804,377   2,026,374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TOTAL AUTHORIZED FTE POSITIONS       (39.00)     (26.50)     (43.00)     (30.50)     (43.00)     (30.50)     (46.00)     (33.50)</w:t>
      </w:r>
    </w:p>
    <w:p w:rsidR="00F759AC" w:rsidRPr="00A95CDA" w:rsidRDefault="00F759AC" w:rsidP="00F759AC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759AC" w:rsidRDefault="00F759AC" w:rsidP="00F759A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759AC" w:rsidSect="00F759A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9AC" w:rsidRDefault="00F759AC" w:rsidP="00DA542B">
      <w:r>
        <w:separator/>
      </w:r>
    </w:p>
  </w:endnote>
  <w:endnote w:type="continuationSeparator" w:id="0">
    <w:p w:rsidR="00F759AC" w:rsidRDefault="00F759A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0EDD35-D9CF-4A36-AB29-884D3A6121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772E599-A17B-49FA-BCD7-42A9900327CA}"/>
    <w:embedItalic r:id="rId3" w:fontKey="{5E4E7F43-F671-4AEA-9807-B608D1FE905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6B6DF3D-5355-4B60-A107-31695877B58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BD267CE-AAB8-41CA-AA53-195CD0F6EC83}"/>
    <w:embedItalic r:id="rId6" w:fontKey="{4819222A-CB40-4938-BB0A-E3866A1973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6B96C66-4B6B-43D7-A99A-BD4AFCE3563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9AC" w:rsidRDefault="00F759AC" w:rsidP="00DA542B">
      <w:r>
        <w:separator/>
      </w:r>
    </w:p>
  </w:footnote>
  <w:footnote w:type="continuationSeparator" w:id="0">
    <w:p w:rsidR="00F759AC" w:rsidRDefault="00F759A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9A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59AC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504</Words>
  <Characters>4239</Characters>
  <Application>Microsoft Office Word</Application>
  <DocSecurity>0</DocSecurity>
  <Lines>76</Lines>
  <Paragraphs>72</Paragraphs>
  <ScaleCrop>false</ScaleCrop>
  <LinksUpToDate>false</LinksUpToDate>
  <CharactersWithSpaces>8135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70 - Senate Finance - South Carolina Legislature Online</dc:title>
  <dc:subject/>
  <dc:creator/>
  <cp:keywords/>
  <dc:description/>
  <cp:lastModifiedBy/>
  <cp:revision>1</cp:revision>
  <dcterms:created xsi:type="dcterms:W3CDTF">2015-04-27T18:34:00Z</dcterms:created>
  <dcterms:modified xsi:type="dcterms:W3CDTF">2015-04-27T18:34:00Z</dcterms:modified>
</cp:coreProperties>
</file>