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3E0" w:rsidRPr="00A95CDA" w:rsidRDefault="00E213E0" w:rsidP="00E21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0225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E213E0" w:rsidRPr="00A95CDA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101,304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596,394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(6.00)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CLASSIFIED POSITIONS             2,063,197               2,063,197               2,063,197               2,063,197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(30.00)                 (30.00)                 (30.00)                 (30.00)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NEW POSITIONS</w:t>
      </w:r>
    </w:p>
    <w:p w:rsidR="00E213E0" w:rsidRDefault="00E213E0" w:rsidP="00E213E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12    ENG/ASSOC ENG III                                          40,000                  40,000                  40,000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                        (1.00)                  (1.00)                  (1.00)</w:t>
      </w:r>
    </w:p>
    <w:p w:rsidR="00E213E0" w:rsidRPr="00A95CDA" w:rsidRDefault="00E213E0" w:rsidP="00E213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TOTAL PERSONAL SERVICE            2,870,895               2,910,895               2,910,895               2,910,895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(38.00)                 (39.00)                 (39.00)                 (39.00)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OTHER OPERATING EXPENSES            875,017                 654,017                 654,017                 654,017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TOTAL ADMINISTRATION               3,745,912               3,564,912               3,564,912               3,564,912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(38.00)                 (39.00)                 (39.00)                 (39.00)</w:t>
      </w:r>
    </w:p>
    <w:p w:rsidR="00E213E0" w:rsidRPr="00A95CDA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II. EMPLOYEE BENEFITS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C. STATE EMPLOYER CONTRIBUTIONS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EMPLOYER CONTRIBUTIONS             898,396                 918,396                 918,396                 918,396</w:t>
      </w:r>
    </w:p>
    <w:p w:rsidR="00E213E0" w:rsidRPr="00A95CDA" w:rsidRDefault="00E213E0" w:rsidP="00E213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TOTAL FRINGE BENEFITS               898,396                 918,396                 918,396                 918,396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EMPLOYEE BENEFITS              898,396                 918,396                 918,396                 918,396</w:t>
      </w:r>
    </w:p>
    <w:p w:rsidR="00E213E0" w:rsidRPr="00A95CDA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PUBLIC SERVICE COMMISSION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TOTAL FUNDS AVAILABLE              4,644,308               4,483,308               4,483,308               4,483,308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AUTHORIZED FTE POSITIONS       (38.00)                 (39.00)                 (39.00)                 (39.00)</w:t>
      </w:r>
    </w:p>
    <w:p w:rsidR="00E213E0" w:rsidRPr="00A95CDA" w:rsidRDefault="00E213E0" w:rsidP="00E213E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213E0" w:rsidRDefault="00E213E0" w:rsidP="00E213E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213E0" w:rsidSect="00E213E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3E0" w:rsidRDefault="00E213E0" w:rsidP="00DA542B">
      <w:r>
        <w:separator/>
      </w:r>
    </w:p>
  </w:endnote>
  <w:endnote w:type="continuationSeparator" w:id="0">
    <w:p w:rsidR="00E213E0" w:rsidRDefault="00E213E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1C0467-1E52-4C7D-8842-742282666B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5D17C2D-B5C8-4CB7-B8BF-E8ED5EB809CB}"/>
    <w:embedItalic r:id="rId3" w:fontKey="{B21287C8-0044-4392-9D2D-127FD12765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CB03A02-ADF6-4F69-9653-D4212BB977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2CBD87D-C23A-4CD0-B45F-5552D607AFDA}"/>
    <w:embedItalic r:id="rId6" w:fontKey="{D0429A01-0A69-4B49-881F-54F48E3230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7DCA46F-FD4E-4C1F-AA02-B4115C5F98A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3E0" w:rsidRDefault="00E213E0" w:rsidP="00DA542B">
      <w:r>
        <w:separator/>
      </w:r>
    </w:p>
  </w:footnote>
  <w:footnote w:type="continuationSeparator" w:id="0">
    <w:p w:rsidR="00E213E0" w:rsidRDefault="00E213E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3E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213E0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213</Words>
  <Characters>1929</Characters>
  <Application>Microsoft Office Word</Application>
  <DocSecurity>0</DocSecurity>
  <Lines>42</Lines>
  <Paragraphs>41</Paragraphs>
  <ScaleCrop>false</ScaleCrop>
  <LinksUpToDate>false</LinksUpToDate>
  <CharactersWithSpaces>4381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72 - Senate Finance - South Carolina Legislature Online</dc:title>
  <dc:subject/>
  <dc:creator/>
  <cp:keywords/>
  <dc:description/>
  <cp:lastModifiedBy/>
  <cp:revision>1</cp:revision>
  <dcterms:created xsi:type="dcterms:W3CDTF">2015-04-27T18:34:00Z</dcterms:created>
  <dcterms:modified xsi:type="dcterms:W3CDTF">2015-04-27T18:34:00Z</dcterms:modified>
</cp:coreProperties>
</file>