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0321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STATE AUDITOR                      141,891     141,891     141,891     141,891     141,891     141,891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298,358     298,358     298,358     298,358     298,358     298,358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  5,261       5,261         261         261         261         261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303,619     303,619     298,619     298,619     298,619     298,619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(4.00)      (4.00)      (4.00)      (4.00)      (4.00)      (4.00)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1,941,037   1,285,156   2,233,749   1,590,720   2,233,749   1,590,720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(46.00)     (29.00)     (46.00)     (29.00)     (46.00)     (29.00)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(2.00)      (2.00)      (2.00)      (2.00)      (2.00)      (2.00)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PERSONAL SERVICE            2,052,549   1,396,668   2,345,261   1,702,232   2,345,261   1,702,232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(48.00)     (31.00)     (48.00)     (31.00)     (48.00)     (31.00)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OTHER OPERATING EXPENSES          1,685,683     483,596   1,958,229     443,229   1,965,229     450,229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AUDITS                       3,738,232   1,880,264   4,303,490   2,145,461   4,310,490   2,152,461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(48.00)     (31.00)     (48.00)     (31.00)     (48.00)     (31.00)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   947,576     638,727     933,002     711,392     933,002     711,392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   947,576     638,727     933,002     711,392     933,002     711,392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   947,576     638,727     933,002     711,392     933,002     711,392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SFAA-AUDITOR'S OFFICE                                                      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</w:p>
    <w:p w:rsidR="002C4AEB" w:rsidRDefault="002C4AEB" w:rsidP="002C4AE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0322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 4,989,427   2,822,610   5,535,111   3,155,472   5,542,111   3,162,472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 (52.00)     (35.00)     (52.00)     (35.00)     (52.00)     (35.00)                        </w:t>
      </w:r>
    </w:p>
    <w:p w:rsidR="002C4AEB" w:rsidRPr="00284D00" w:rsidRDefault="002C4AEB" w:rsidP="002C4AE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C4AEB" w:rsidRDefault="002C4AEB" w:rsidP="002C4AE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C4AEB" w:rsidSect="002C4A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AEB" w:rsidRDefault="002C4AEB" w:rsidP="00DA542B">
      <w:r>
        <w:separator/>
      </w:r>
    </w:p>
  </w:endnote>
  <w:endnote w:type="continuationSeparator" w:id="0">
    <w:p w:rsidR="002C4AEB" w:rsidRDefault="002C4AE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5907A6-2E40-48DA-A11F-D6806F66E9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9B3680-6195-47AD-A8A2-054D8BC6F4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BC0CBD-AAEB-4232-884D-585EF0860A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428B4D-B970-49C4-B5B5-22263D9B52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E345A1-DD33-426F-8A12-85E8B81445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AEB" w:rsidRDefault="002C4AEB" w:rsidP="00DA542B">
      <w:r>
        <w:separator/>
      </w:r>
    </w:p>
  </w:footnote>
  <w:footnote w:type="continuationSeparator" w:id="0">
    <w:p w:rsidR="002C4AEB" w:rsidRDefault="002C4AE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AE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4AEB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317</Words>
  <Characters>2855</Characters>
  <Application>Microsoft Office Word</Application>
  <DocSecurity>0</DocSecurity>
  <Lines>60</Lines>
  <Paragraphs>56</Paragraphs>
  <ScaleCrop>false</ScaleCrop>
  <LinksUpToDate>false</LinksUpToDate>
  <CharactersWithSpaces>7714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105 -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