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0074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 EDUCATIONAL &amp; GENERAL                                                         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PRESIDENT                         250,629     250,629     250,629     250,629     250,629     250,629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CLASSIFIED POSITIONS           55,646,205  17,043,521  55,943,072  17,340,388  55,943,072  17,340,388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(1559.85)    (789.76)   (1559.85)    (789.76)   (1559.85)    (789.76)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9     ADMINISTRATIVE ASSISTANT                                                                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                                                (4.00)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11     ADMINISTRATIVE MANAGER I                                                                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                                                (1.00)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13     INFO RESOURCE CONSULTANT II                                                             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                                               (10.00)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15     PROGRAM COORDINATOR I                                                                   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                                                (2.00)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17     PROGRAM COORDINATOR II                                                                  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                                                (4.00)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19     PROGRAM MANAGER I                                                             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                                                (2.00)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UNCLASSIFIED POSITIONS         92,141,791  23,703,322  92,554,210  24,115,741  92,554,210  24,115,741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(1016.82)    (328.93)   (1016.82)    (328.93)   (1016.82)    (328.93)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NEW POSITIONS                                                                             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24     PROFESSOR                                                                     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                                               (32.00)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OTHER PERSONAL SERVICES        11,048,639              11,048,639              11,048,639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TOTAL PERSONAL SERVICE         159,087,264  40,997,472 159,796,550  41,706,758 159,796,550  41,706,758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(2577.67)   (1119.69)   (2577.67)   (1119.69)   (2632.67)   (1119.69)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OTHER OPERATING EXPENSES       234,757,793     900,000 234,757,793     900,000 235,527,793   1,670,000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SPECIAL ITEMS                                                                   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DIABETES CENTER                   123,470     123,470     123,470     123,470     123,470     123,470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RURAL DENTISTS INCENTIVE          176,101     176,101     176,101     176,101     176,101     176,101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HYPERTENSION INITIATIVE           240,433     240,433     240,433     240,433     240,433     240,433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HOSPITAL AUTHORITY                                                             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-TELEMEDICINE PROGRAM         12,000,000   4,000,000  12,000,000   4,000,000  12,000,000   4,000,000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INSTITUTE OF MEDICINE                                                             200,000     200,000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SCHOLARSHIPS &amp; FELLOWSHIPS      1,356,224               1,356,224               1,356,224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TOTAL SPECIAL ITEMS             13,896,228   4,540,004  13,896,228   4,540,004  14,096,228   4,740,004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TOTAL UNRESTRICTED              407,741,285  46,437,476 408,450,571  47,146,762 409,420,571  48,116,762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(2577.67)   (1119.69)   (2577.67)   (1119.69)   (2632.67)   (1119.69)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</w:p>
    <w:p w:rsidR="00BC019C" w:rsidRDefault="00BC019C" w:rsidP="00BC019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0075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B.  RESTRICTED                                                                   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CLASSIFIED POSITIONS           20,863,316              20,863,316              20,863,316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(117.59)                (117.59)                (117.59)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UNCLASSIFIED POSITIONS         56,989,184              56,989,184              56,989,184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(312.16)                (313.16)                (313.16)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OTHER PERSONAL SERVICES        24,547,232              24,547,232              24,547,232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TOTAL PERSONAL SERVICE         102,399,732             102,399,732             102,399,732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(429.75)                (430.75)                (430.75)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OTHER OPERATING EXPENSES        60,025,230              60,025,230              60,025,230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SPECIAL ITEMS                                                                   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SCHOLARSHIPS &amp; FELLOWSHIPS      1,353,905               1,353,905               1,353,905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TOTAL SPECIAL ITEMS              1,353,905               1,353,905               1,353,905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TOTAL RESTRICTED                163,778,867             163,778,867             163,778,867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(429.75)                (430.75)                (430.75)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EDUCATION &amp; GENERAL        571,520,152  46,437,476 572,229,438  47,146,762 573,199,438  48,116,762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(3007.42)   (1119.69)   (3008.42)   (1119.69)   (3063.42)   (1119.69)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II.  AUXILIARY ENTERPRISES                                                        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CLASSIFIED POSITIONS             1,115,989               1,115,989               1,115,989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(64.75)                 (64.75)                 (64.75)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UNCLASSIFIED POSITIONS                                                          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(1.00)                  (1.00)                  (1.00)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OTHER PERSONAL SERVICES            112,294                 112,294                 112,294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TOTAL PERSONAL SERVICE            1,228,283               1,228,283               1,228,283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(65.75)                 (65.75)                 (65.75)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OTHER OPERATING EXPENSES         10,219,568              10,219,568              10,219,568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AUXILIARY ENTERPRISES       11,447,851              11,447,851              11,447,851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(65.75)                 (65.75)                 (65.75)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EMPLOYER CONTRIBUTIONS          47,127,131  13,409,686  48,142,809  14,425,364  48,142,809  14,425,364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TOTAL FRINGE BENEFITS            47,127,131  13,409,686  48,142,809  14,425,364  48,142,809  14,425,364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</w:p>
    <w:p w:rsidR="00BC019C" w:rsidRDefault="00BC019C" w:rsidP="00BC019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0076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EMPLOYEE BENEFITS           47,127,131  13,409,686  48,142,809  14,425,364  48,142,809  14,425,364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MEDICAL UNIVERSITY OF SOUTH                                                                             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CAROLINA                                                                                   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TOTAL FUNDS AVAILABLE            630,095,134  59,847,162 631,820,098  61,572,126 632,790,098  62,542,126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AUTHORIZED FTE POSITIONS     (3073.17)   (1119.69)   (3074.17)   (1119.69)   (3129.17)   (1119.69)                        </w:t>
      </w:r>
    </w:p>
    <w:p w:rsidR="00BC019C" w:rsidRPr="00284D00" w:rsidRDefault="00BC019C" w:rsidP="00BC019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C019C" w:rsidRDefault="00BC019C" w:rsidP="00BC019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C019C" w:rsidSect="00BC019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19C" w:rsidRDefault="00BC019C" w:rsidP="00DA542B">
      <w:r>
        <w:separator/>
      </w:r>
    </w:p>
  </w:endnote>
  <w:endnote w:type="continuationSeparator" w:id="0">
    <w:p w:rsidR="00BC019C" w:rsidRDefault="00BC019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2E48AE-F38A-455F-848A-5C24EAF144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48F46D6-BF75-47B2-B4C9-B11B733F2021}"/>
    <w:embedItalic r:id="rId3" w:fontKey="{E8C5D3F5-6A79-4E8D-B980-AA38D5E366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91EC577-EED0-4481-BDFB-708858852C1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D6102A8-40A7-4DB5-A467-60673E89DC1A}"/>
    <w:embedItalic r:id="rId6" w:fontKey="{F2E3F50E-8125-46B3-80DB-D353E3D237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900AD14-937B-4834-BE66-AF639110ABA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19C" w:rsidRDefault="00BC019C" w:rsidP="00DA542B">
      <w:r>
        <w:separator/>
      </w:r>
    </w:p>
  </w:footnote>
  <w:footnote w:type="continuationSeparator" w:id="0">
    <w:p w:rsidR="00BC019C" w:rsidRDefault="00BC019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9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19C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3</Pages>
  <Words>587</Words>
  <Characters>5366</Characters>
  <Application>Microsoft Office Word</Application>
  <DocSecurity>0</DocSecurity>
  <Lines>123</Lines>
  <Paragraphs>116</Paragraphs>
  <ScaleCrop>false</ScaleCrop>
  <LinksUpToDate>false</LinksUpToDate>
  <CharactersWithSpaces>15827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23 - Senate Passed - South Carolina Legislature Online</dc:title>
  <dc:subject/>
  <dc:creator/>
  <cp:keywords/>
  <dc:description/>
  <cp:lastModifiedBy/>
  <cp:revision>1</cp:revision>
  <dcterms:created xsi:type="dcterms:W3CDTF">2015-05-08T22:18:00Z</dcterms:created>
  <dcterms:modified xsi:type="dcterms:W3CDTF">2015-05-08T22:18:00Z</dcterms:modified>
</cp:coreProperties>
</file>