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0016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EDUCATION OVERSIGHT COMMITTEE                        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066B9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EXECUTIVE DIRECTOR                  99,600                  99,600                  99,600           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F066B9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UNCLASS LEG MISC (P)               330,000                 330,000                 330,000           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(9.00)                  (9.00)                  (9.00)           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OTHER PERSONAL SERVICES            130,000                 130,000                 130,000           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TAXABLE SUBSISTENCE                  2,000                   2,000                   2,000           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6B9" w:rsidRDefault="00F066B9" w:rsidP="00F066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TOTAL PERSONAL SERVICE              561,600                 561,600                 561,600           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(10.00)                 (10.00)                 (10.00)           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OTHER OPERATING EXPENSES            603,088                 603,088               1,101,642                                    </w:t>
      </w:r>
    </w:p>
    <w:p w:rsidR="00F066B9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066B9" w:rsidRDefault="00F066B9" w:rsidP="00F066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TOTAL ADMINISTRATION               1,164,688               1,164,688               1,663,242           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(10.00)                 (10.00)                 (10.00)           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II.  EMPLOYEE BENEFITS                                                                                 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EMPLOYER CONTRIBUTIONS             130,000                 130,000                 130,000           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TOTAL FRINGE BENEFITS               130,000                 130,000                 130,000                                    </w:t>
      </w:r>
    </w:p>
    <w:p w:rsidR="00F066B9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TOTAL EMPLOYEE BENEFITS              130,000                 130,000                 130,000           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EDUCATION OVERSIGHT COMMITTEE                                                                                                   </w:t>
      </w:r>
    </w:p>
    <w:p w:rsidR="00F066B9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F066B9" w:rsidRDefault="00F066B9" w:rsidP="00F066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TOTAL FUNDS AVAILABLE              1,294,688               1,294,688               1,793,242           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TOTAL AUTHORIZED FTE POSITIONS       (10.00)                 (10.00)                 (10.00)           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066B9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TOTAL LEGISLATIVE DEPARTMENT       1,294,688               1,294,688               1,793,242                                    </w:t>
      </w:r>
    </w:p>
    <w:p w:rsidR="00F066B9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TOTAL AUTHORIZED FTE POSITIONS       (10.00)                 (10.00)                 (10.00)                                    </w:t>
      </w:r>
    </w:p>
    <w:p w:rsidR="00F066B9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REPRESENTATIVES                                                                                                                 </w:t>
      </w:r>
    </w:p>
    <w:p w:rsidR="00F066B9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SENATORS                                                                                                                       </w:t>
      </w:r>
    </w:p>
    <w:p w:rsidR="00F066B9" w:rsidRPr="00284D00" w:rsidRDefault="00F066B9" w:rsidP="00F066B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066B9" w:rsidRDefault="00F066B9" w:rsidP="00F066B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066B9" w:rsidSect="00F066B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66B9" w:rsidRDefault="00F066B9" w:rsidP="00DA542B">
      <w:r>
        <w:separator/>
      </w:r>
    </w:p>
  </w:endnote>
  <w:endnote w:type="continuationSeparator" w:id="0">
    <w:p w:rsidR="00F066B9" w:rsidRDefault="00F066B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72F942-ABBB-42AA-B1A4-F57C860D84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F5C1E3F-2F54-46D8-821F-573110A540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C5E3843-1F0F-452A-A1F9-5DC7B9F0769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F665842-C684-43C2-89A6-59769BE92D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DB5AC8-2FF3-4D84-B0FC-E46BEC50721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66B9" w:rsidRDefault="00F066B9" w:rsidP="00DA542B">
      <w:r>
        <w:separator/>
      </w:r>
    </w:p>
  </w:footnote>
  <w:footnote w:type="continuationSeparator" w:id="0">
    <w:p w:rsidR="00F066B9" w:rsidRDefault="00F066B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6B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6B9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197</Words>
  <Characters>2151</Characters>
  <Application>Microsoft Office Word</Application>
  <DocSecurity>0</DocSecurity>
  <Lines>47</Lines>
  <Paragraphs>46</Paragraphs>
  <ScaleCrop>false</ScaleCrop>
  <LinksUpToDate>false</LinksUpToDate>
  <CharactersWithSpaces>6251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4 - Senate Passed - South Carolina Legislature Online</dc:title>
  <dc:subject/>
  <dc:creator/>
  <cp:keywords/>
  <dc:description/>
  <cp:lastModifiedBy/>
  <cp:revision>1</cp:revision>
  <dcterms:created xsi:type="dcterms:W3CDTF">2015-05-08T22:17:00Z</dcterms:created>
  <dcterms:modified xsi:type="dcterms:W3CDTF">2015-05-08T22:17:00Z</dcterms:modified>
</cp:coreProperties>
</file>