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0160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129,877     129,877     129,877     129,877     129,877     129,877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2,375,277   1,345,113   2,429,194   1,399,030   2,420,990   1,372,835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(42.17)     (23.50)     (42.17)     (23.50)     (42.17)     (23.50)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184,076      89,579     184,076      89,579     186,100      89,579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   32,956                  32,956                  33,811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2,722,186   1,564,569   2,776,103   1,618,486   2,770,778   1,592,291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(44.17)     (25.50)     (44.17)     (25.50)     (44.17)     (25.50)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  327,742      60,956     327,742      60,956     327,742      60,956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ALLOC OTHER ENTITIES                50,000                  50,000                  50,000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DIST SUBDIVISIONS              50,000                  50,000                  50,000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ADMINISTRATION               3,099,928   1,625,525   3,153,845   1,679,442   3,148,520   1,653,247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(44.17)     (25.50)     (44.17)     (25.50)     (44.17)     (25.50)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CLASSIFIED POSITIONS             468,326     412,819     500,100     444,593     479,575     423,734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(15.10)      (9.60)     (15.10)      (9.60)     (15.10)      (9.60)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UNCLASSIFIED POSITIONS            92,266                  92,266                  92,266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(1.00)                  (1.00)                  (1.00)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TOTAL PERSONAL SERVICE            560,592     412,819     592,366     444,593     571,841     423,734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(16.10)      (9.60)     (16.10)      (9.60)     (16.10)      (9.60)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OTHER OPERATING EXPENSES          537,000     500,000     537,000     500,000     537,000     500,000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TOTAL OUTREACH PROGRAMS          1,097,592     912,819   1,129,366     944,593   1,108,841     923,734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(16.10)      (9.60)     (16.10)      (9.60)     (16.10)      (9.60)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2. MAGAZINE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CLASSIFIED POSITIONS             268,250                 268,250                 268,379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(4.15)                  (4.15)                  (4.15)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TOTAL PERSONAL SERVICE            268,250                 268,250                 268,379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(4.15)                  (4.15)                  (4.15)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</w:p>
    <w:p w:rsidR="000F6199" w:rsidRDefault="000F6199" w:rsidP="000F619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0161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OTHER OPERATING EXPENSES          608,507                 608,507                 608,507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TOTAL MAGAZINE                     876,757                 876,757                 876,886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 (4.15)                  (4.15)                  (4.15)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CLASSIFIED POSITIONS           1,234,968     526,343   1,247,097     538,472   1,253,218     538,472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(20.18)     (12.83)     (20.18)     (12.83)     (20.18)     (12.83)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TOTAL PERSONAL SERVICE          1,234,968     526,343   1,247,097     538,472   1,253,218     538,472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(20.18)     (12.83)     (20.18)     (12.83)     (20.18)     (12.83)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OTHER OPERATING EXPENSES        1,293,610     105,000   1,524,225     335,615   1,524,225     335,615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TOTAL WEB SVCS &amp; TECHNOL.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DEVEL.                          2,528,578     631,343   2,771,322     874,087   2,777,443     874,087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(20.18)     (12.83)     (20.18)     (12.83)     (20.18)     (12.83)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CONSERVATION EDUCATION      4,502,927   1,544,162   4,777,445   1,818,680   4,763,170   1,797,821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(40.43)     (22.43)     (40.43)     (22.43)     (40.43)     (22.43)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B. TITLING &amp; LICENSING SERVICES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1. BOAT TITLING &amp; REGISTRATION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CLASSIFIED POSITIONS             795,275                 844,327                 795,275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(23.00)                 (23.00)                 (23.00)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NEW POSITIONS   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25      ADMINISTRATIVE SPECIALIST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27      II                                                                               49,052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                                                (2.00)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OTHER PERSONAL SERVICES           60,000                  60,000                  60,000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TOTAL PERSONAL SERVICE            855,275                 904,327                 904,327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(23.00)                 (23.00)                 (25.00)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OTHER OPERATING EXPENSES          340,100                 341,600                 341,600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TOTAL BOAT TITLING &amp;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REGISTRATION                    1,195,375               1,245,927               1,245,927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(23.00)                 (23.00)                 (25.00)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2. FISHING &amp; HUNTING LICENSES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CLASSIFIED POSITIONS             264,600                 264,600                 269,771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(7.60)                  (7.60)                  (7.60)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</w:p>
    <w:p w:rsidR="000F6199" w:rsidRDefault="000F6199" w:rsidP="000F619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0162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OTHER PERSONAL SERVICES           44,450                  44,450                  44,887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TOTAL PERSONAL SERVICE            309,050                 309,050                 314,658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 (7.60)                  (7.60)                  (7.60)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OTHER OPERATING EXPENSES          756,730                 756,730                 756,730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TOTAL FISHING &amp; HUNTING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LICENSES                        1,065,780               1,065,780               1,071,388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(7.60)                  (7.60)                  (7.60)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TITLING &amp; LICENSE SVCS      2,261,155               2,311,707               2,317,315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(30.60)                 (30.60)                 (32.60)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C. REGIONAL PROJECTS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1. BOATING ACCESS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CLASSIFIED POSITIONS             399,342                 451,842                 399,342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(5.50)                  (5.50)                  (5.50)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NEW POSITIONS   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18      ENG/ASSOC ENG II                                                                 52,500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                        (1.00)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TOTAL PERSONAL SERVICE            399,342                 451,842                 451,842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(5.50)                  (5.50)                  (6.50)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OTHER OPERATING EXPENSES        2,104,776               2,116,276               2,116,276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TOTAL BOATING ACCESS             2,504,118               2,568,118               2,568,118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(5.50)                  (5.50)                  (6.50)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2. COUNTY/WATER REC FUND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OTHER OPERATING EXPENSES          263,000                 263,000                 263,000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AID TO SUBDIVISIONS: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ALLOC MUNI-RESTRICTED            435,000                 435,000                 435,000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ALLOC CNTY-RESTRICTED             75,000                  75,000                  75,000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TOTAL DIST SUBDIVISIONS           510,000                 510,000                 510,000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TOTAL COUNTY/WATER REC FUND        773,000                 773,000                 773,000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3. CNTY GAME &amp; FISH FUND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OTHER PERSONAL SERVICES            5,000                   5,000                   5,583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TOTAL PERSONAL SERVICE              5,000                   5,000                   5,583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OTHER OPERATING EXPENSES          325,000                 325,000                 325,000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TOTAL COUNTY GAME &amp; FISH FUND      330,000                 330,000                 330,583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0163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REGIONAL PROJECTS           3,607,118               3,671,118               3,671,701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(5.50)                  (5.50)                  (6.50)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D. WILDLIFE/FW FISHERIES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1. WILDLIFE-REGIONAL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OPERATIONS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CLASSIFIED POSITIONS           3,112,521               3,476,533               3,578,444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(93.95)                 (93.95)                 (93.95)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NEW POSITIONS   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11      NATURAL RESOURCE TECHN II                                                        72,900      72,900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                         (3.00)      (3.00)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UNCLASSIFIED POSITIONS            92,700                  92,700                  94,686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(1.00)                  (1.00)                  (1.00)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OTHER PERSONAL SERVICES          579,500                 706,740                 710,442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TOTAL PERSONAL SERVICE          3,784,721               4,275,973               4,456,472      72,900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(94.95)                 (94.95)                 (97.95)      (3.00)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OTHER OPERATING EXPENSES        6,075,568               7,718,913               8,182,136      74,398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TOTAL WILDLIFE - REGIONAL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OPERATIONS                      9,860,289              11,994,886              12,638,608     147,298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(94.95)                 (94.95)                 (97.95)      (3.00)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2. WILDLIFE-STATEWIDE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OPERATIONS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CLASSIFIED POSITIONS             518,006                 518,006                 520,715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(15.00)                 (15.00)                 (15.00)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OTHER PERSONAL SERVICES           12,000                  12,000                  14,839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TOTAL PERSONAL SERVICE            530,006                 530,006                 535,554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(15.00)                 (15.00)                 (15.00)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OTHER OPERATING EXPENSES        1,473,118               1,473,118               1,473,118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AID TO SUBDIVISIONS: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ALLOC OTHER ENTITIES              20,000                  20,000                  20,000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TOTAL DIST SUBDIVISIONS            20,000                  20,000                  20,000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TOTAL WILDLIFE - STATEWIDE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OPERATIONS                      2,023,124               2,023,124               2,028,672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(15.00)                 (15.00)                 (15.00)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3. ENDANGERED SPECIES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</w:p>
    <w:p w:rsidR="000F6199" w:rsidRDefault="000F6199" w:rsidP="000F619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0164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CLASSIFIED POSITIONS             427,130                 448,370      21,240     450,371      19,968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 (5.85)                  (5.85)       (.50)      (5.85)       (.50)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OTHER PERSONAL SERVICES          199,790                 199,790                 200,664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TOTAL PERSONAL SERVICE            626,920                 648,160      21,240     651,035      19,968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(5.85)                  (5.85)       (.50)      (5.85)       (.50)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OTHER OPERATING EXPENSES          958,025               1,046,714      88,689   1,047,206      89,181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TOTAL ENDANGERED SPECIES         1,584,945               1,694,874     109,929   1,698,241     109,149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(5.85)                  (5.85)       (.50)      (5.85)       (.50)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4. FISHERIES-REGIONAL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OPERATIONS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CLASSIFIED POSITIONS           1,128,078               1,128,078               1,293,423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(34.32)                 (34.32)                 (34.32)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OTHER PERSONAL SERVICES          839,343                 839,343                 845,538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TOTAL PERSONAL SERVICE          1,967,421               1,967,421               2,138,961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(34.32)                 (34.32)                 (34.32)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OTHER OPERATING EXPENSES        2,042,783               2,042,783               2,307,563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TOTAL FISHERIES - REGIONAL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OPERATIONS                      4,010,204               4,010,204               4,446,524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(34.32)                 (34.32)                 (34.32)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5. FISHERIES-HATCHERY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OPERATIONS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CLASSIFIED POSITIONS           1,608,270               1,608,270               1,685,202      64,613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(27.00)                 (27.00)                 (29.00)      (2.00)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OTHER PERSONAL SERVICES          415,400                 415,400                 419,527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TOTAL PERSONAL SERVICE          2,023,670               2,023,670               2,104,729      64,613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(27.00)                 (27.00)                 (29.00)      (2.00)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OTHER OPERATING EXPENSES        2,706,280     300,000   2,706,280     300,000   2,741,546     335,266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TOTAL FISHERIES - HATCHERY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OPERATIONS                      4,729,950     300,000   4,729,950     300,000   4,846,275     399,879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(27.00)                 (27.00)                 (29.00)      (2.00)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TOTAL WILDLIFE &amp; FRESHWATER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FISHERIES                       22,208,512     300,000  24,453,038     409,929  25,658,320     656,326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(177.12)                (177.12)       (.50)    (182.12)      (5.50)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F6199" w:rsidRDefault="000F6199" w:rsidP="000F619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0165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E. LAW ENFORCEMENT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1. CONSERVATION ENFORCEMENT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CLASSIFIED POSITIONS          11,030,446   8,025,407  11,227,378   8,222,339  11,517,149   8,474,166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(281.14)    (203.40)    (281.14)    (203.40)    (281.14)    (203.40)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NEW POSITIONS   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7      LAW ENFORCMNT OFFICER I                                 167,640     167,640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                        (5.00)      (5.00)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OTHER PERSONAL SERVICES          286,951                 286,951                 287,388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TOTAL PERSONAL SERVICE         11,317,397   8,025,407  11,681,969   8,389,979  11,804,537   8,474,166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(281.14)    (203.40)    (286.14)    (208.40)    (281.14)    (203.40)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OTHER OPERATING EXPENSES        5,445,394     995,394   6,039,828   1,589,828   5,973,128   1,523,128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TOTAL CONSERVATION ENFORCEMENT  16,762,791   9,020,801  17,721,797   9,979,807  17,777,665   9,997,294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(281.14)    (203.40)    (286.14)    (208.40)    (281.14)    (203.40)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2. BOATING SAFETY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CLASSIFIED POSITIONS             224,576                 785,493                 785,493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(18.00)                 (18.00)                 (18.00)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UNCLASSIFIED POSITIONS            22,000                 102,590                 102,590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(1.00)                  (1.00)                  (1.00)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OTHER PERSONAL SERVICES           73,000                 156,213                 156,213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TOTAL PERSONAL SERVICE            319,576               1,044,296               1,044,296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(19.00)                 (19.00)                 (19.00)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OTHER OPERATING EXPENSES        1,163,661               2,408,157               2,408,157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BOATING SAFETY             1,483,237               3,452,453               3,452,453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(19.00)                 (19.00)                 (19.00)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3. HUNTER SAFETY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CLASSIFIED POSITIONS             398,771                 741,662                 745,610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(9.00)                  (9.00)                  (9.00)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OTHER PERSONAL SERVICES           68,088                 226,062                 226,801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TOTAL PERSONAL SERVICE            466,859                 967,724                 972,411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(9.00)                  (9.00)                  (9.00)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OTHER OPERATING EXPENSES        1,643,873               2,454,619               2,454,619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TOTAL HUNTER SAFETY              2,110,732               3,422,343               3,427,030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(9.00)                  (9.00)                  (9.00)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</w:p>
    <w:p w:rsidR="000F6199" w:rsidRDefault="000F6199" w:rsidP="000F619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0166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LAW ENFORCEMENT            20,356,760   9,020,801  24,596,593   9,979,807  24,657,148   9,997,294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(309.14)    (203.40)    (314.14)    (208.40)    (309.14)    (203.40)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F. MARINE RESOURCES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1. CONSERVATION &amp; MGMT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CLASSIFIED POSITIONS           2,733,516     620,000   2,784,561     637,334   2,942,118     637,334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(67.44)     (11.52)     (67.44)     (11.52)     (65.44)     (11.52)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UNCLASSIFIED POSITIONS           139,055      60,998     127,231      62,676     173,022      62,676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(1.55)       (.60)      (1.55)       (.60)      (1.55)       (.60)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OTHER PERSONAL SERVICES          911,020                 890,811                 930,604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TOTAL PERSONAL SERVICE          3,783,591     680,998   3,802,603     700,010   4,045,744     700,010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(68.99)     (12.12)     (68.99)     (12.12)     (66.99)     (12.12)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OPERATING EXPENSES        4,078,883               4,078,883               3,871,265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SPECIAL ITEMS: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ATLANTIC MARINE FISHERIES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COMMISSION                       34,980                  34,980                  34,980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TOTAL SPECIAL ITEMS                34,980                  34,980                  34,980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TOTAL MARINE CONSERVATION &amp;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MGMT                            7,897,454     680,998   7,916,466     700,010   7,951,989     700,010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(68.99)     (12.12)     (68.99)     (12.12)     (66.99)     (12.12)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2. MARINE RESEARCH &amp;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MONITORING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CLASSIFIED POSITIONS             866,099     185,175   1,097,791     416,867   1,139,617     416,867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(28.04)      (4.00)     (28.04)      (4.00)     (28.04)      (4.00)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UNCLASSIFIED POSITIONS           337,634     319,563     337,634     319,563     337,634     319,563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(6.45)      (3.90)      (6.45)      (3.90)      (6.45)      (3.90)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OTHER PERSONAL SERVICES        1,248,940               1,248,940               1,254,995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TOTAL PERSONAL SERVICE          2,452,673     504,738   2,684,365     736,430   2,732,246     736,430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(34.49)      (7.90)     (34.49)      (7.90)     (34.49)      (7.90)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OPERATING EXPENSES        2,261,809               2,398,853     137,044   2,358,172     137,044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SPECIAL ITEMS: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WADDELL MARICULTURE CENTER       353,202     353,202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TOTAL SPECIAL ITEMS               353,202     353,202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TOTAL MARINE RESEARCH &amp;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MONITORING                      5,067,684     857,940   5,083,218     873,474   5,090,418     873,474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(34.49)      (7.90)     (34.49)      (7.90)     (34.49)      (7.90)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</w:p>
    <w:p w:rsidR="000F6199" w:rsidRDefault="000F6199" w:rsidP="000F619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0167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MARINE RESOURCES           12,965,138   1,538,938  12,999,684   1,573,484  13,042,407   1,573,484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(103.48)     (20.02)    (103.48)     (20.02)    (101.48)     (20.02)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G. LAND, WATER &amp; CONSERVATION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1. EARTH SCIENCE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CLASSIFIED POSITIONS           1,244,530     935,640   1,263,469     954,579   1,263,469     954,579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(27.66)     (16.32)     (27.66)     (16.32)     (27.66)     (16.32)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UNCLASSIFIED POSITIONS            99,910      99,910     102,630     102,630     102,630     102,630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(1.00)      (1.00)      (1.00)      (1.00)      (1.00)      (1.00)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OTHER PERSONAL SERVICES          142,300                 142,300                 142,300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TOTAL PERSONAL SERVICE          1,486,740   1,035,550   1,508,399   1,057,209   1,508,399   1,057,209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(28.66)     (17.32)     (28.66)     (17.32)     (28.66)     (17.32)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OPERATING EXPENSES        1,121,209     415,357   1,121,209     415,357   1,121,209     415,357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TOTAL EARTH SCIENCE              2,607,949   1,450,907   2,629,608   1,472,566   2,629,608   1,472,566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(28.66)     (17.32)     (28.66)     (17.32)     (28.66)     (17.32)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2. CONSERVATION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CLASSIFIED POSITIONS             294,965     198,728     299,265     203,028     299,265     203,028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(12.39)      (5.89)     (12.39)      (5.89)     (12.39)      (5.89)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OTHER PERSONAL SERVICES           89,000                  89,000                  89,000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TOTAL PERSONAL SERVICE            383,965     198,728     388,265     203,028     388,265     203,028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(12.39)      (5.89)     (12.39)      (5.89)     (12.39)      (5.89)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OTHER OPERATING EXPENSES        2,039,252      80,200   2,039,252      80,200   2,039,252      80,200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AID TO SUBDIVISIONS: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AID TO CONSERVATION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DISTRICTS                     1,208,698     690,000   1,208,698     690,000   1,208,698     690,000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TOTAL DIST SUBDIVISIONS         1,208,698     690,000   1,208,698     690,000   1,208,698     690,000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TOTAL CONSERVATION               3,631,915     968,928   3,636,215     973,228   3,636,215     973,228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(12.39)      (5.89)     (12.39)      (5.89)     (12.39)      (5.89)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3. HERITAGE TRUST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PERSONAL SERVICE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CLASSIFIED POSITIONS             413,373                 413,373                 424,190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(7.71)                  (7.71)                  (7.71)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OTHER PERSONAL SERVICES           57,850                  57,850                  60,535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TOTAL PERSONAL SERVICE            471,223                 471,223                 484,725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(7.71)                  (7.71)                  (7.71)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</w:p>
    <w:p w:rsidR="000F6199" w:rsidRDefault="000F6199" w:rsidP="000F619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0168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OTHER OPERATING EXPENSES          949,343                 949,343                 949,343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TOTAL HERITAGE TRUST             1,420,566               1,420,566               1,434,068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 (7.71)                  (7.71)                  (7.71)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TOTAL LAND, WATER &amp;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CONSERVATION                     7,660,430   2,419,835   7,686,389   2,445,794   7,699,891   2,445,794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(48.76)     (23.21)     (48.76)     (23.21)     (48.76)     (23.21)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PROGRAMS AND SERVICES       73,562,040  14,823,736  80,495,974  16,227,694  81,809,952  16,470,719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(715.03)    (269.06)    (720.03)    (274.56)    (721.03)    (274.56)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III. EMPLOYEE BENEFITS   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EMPLOYER CONTRIBUTIONS          12,162,516   4,773,649  12,837,645   5,018,903  13,028,052   5,046,746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FRINGE BENEFITS            12,162,516   4,773,649  12,837,645   5,018,903  13,028,052   5,046,746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EMPLOYEE BENEFITS           12,162,516   4,773,649  12,837,645   5,018,903  13,028,052   5,046,746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IV. NON-RECURRING APPROPRIATIONS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RV PALMETTO ENGINE REPLACEMENT      400,000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NON-RECURRING APPRO.           400,000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NON-RECURRING                  400,000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DEPT OF NATURAL RESOURCES                                                                               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TOTAL RECURRING BASE              88,824,484  21,222,910  96,487,464  22,926,039  97,986,524  23,170,712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FUNDS AVAILABLE             89,224,484  21,222,910  96,487,464  22,926,039  97,986,524  23,170,712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AUTHORIZED FTE POSITIONS      (759.20)    (294.56)    (764.20)    (300.06)    (765.20)    (300.06)                        </w:t>
      </w:r>
    </w:p>
    <w:p w:rsidR="000F6199" w:rsidRPr="00284D00" w:rsidRDefault="000F6199" w:rsidP="000F619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F6199" w:rsidRDefault="000F6199" w:rsidP="000F619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F6199" w:rsidSect="000F619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199" w:rsidRDefault="000F6199" w:rsidP="00DA542B">
      <w:r>
        <w:separator/>
      </w:r>
    </w:p>
  </w:endnote>
  <w:endnote w:type="continuationSeparator" w:id="0">
    <w:p w:rsidR="000F6199" w:rsidRDefault="000F619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F9805F-5DF3-48E4-A25B-C0D584696D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EA309F5-1EE0-4D9B-B819-D9EDA8812721}"/>
    <w:embedItalic r:id="rId3" w:fontKey="{6C0964FD-EDAF-412D-BED4-85612BDCD2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DC7A762-5FB7-4798-BC6A-939E8B52F4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EFFEA4F-6FFA-4894-9BD5-8E80EFB235CE}"/>
    <w:embedItalic r:id="rId6" w:fontKey="{3C412976-16D1-4925-9F1A-BC971668AE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A5BD8CC-2313-439C-B4A4-71D22BA654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199" w:rsidRDefault="000F6199" w:rsidP="00DA542B">
      <w:r>
        <w:separator/>
      </w:r>
    </w:p>
  </w:footnote>
  <w:footnote w:type="continuationSeparator" w:id="0">
    <w:p w:rsidR="000F6199" w:rsidRDefault="000F619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199"/>
    <w:rsid w:val="000046BD"/>
    <w:rsid w:val="00005E8A"/>
    <w:rsid w:val="0002128A"/>
    <w:rsid w:val="00036E0A"/>
    <w:rsid w:val="00047E19"/>
    <w:rsid w:val="0006477E"/>
    <w:rsid w:val="0007675A"/>
    <w:rsid w:val="000E2473"/>
    <w:rsid w:val="000F6199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9</Pages>
  <Words>2337</Words>
  <Characters>22231</Characters>
  <Application>Microsoft Office Word</Application>
  <DocSecurity>0</DocSecurity>
  <Lines>483</Lines>
  <Paragraphs>461</Paragraphs>
  <ScaleCrop>false</ScaleCrop>
  <LinksUpToDate>false</LinksUpToDate>
  <CharactersWithSpaces>62510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47 -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