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0191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STATE LITIGATION                                                                                     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6,361,391   4,141,033   6,455,268   4,234,910   6,455,268   4,234,910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(198.25)     (89.05)    (198.25)     (89.05)    (198.25)     (89.05)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8    ATTORNEY II                                                                        65,000      65,000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                                                (1.00)      (1.00)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10    ATTORNEY III                                              448,822     448,822     444,700     444,700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                        (7.00)      (7.00)      (8.00)      (8.00)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12    ACCOUNTANT/FISCAL MANAGER I                                57,500      57,500      57,500      57,500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                        (1.00)      (1.00)      (1.00)      (1.00)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14    INFORMATION TECHNOLOGY MGR                                                                           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                                                                  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16    II                                                                                 87,480      87,480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                                                (1.00)      (1.00)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UNCLASSIFIED POSITIONS             125,000                 125,000                 125,000            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(1.00)                  (1.00)                  (1.00)            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OTHER PERSONAL SERVICES            765,010      25,000     765,010      25,000     765,010      25,000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D86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TOTAL PERSONAL SERVICE            7,343,408   4,258,040   7,943,607   4,858,239   8,091,965   5,006,597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(200.25)     (90.05)    (208.25)     (98.05)    (211.25)    (101.05)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OTHER OPERATING EXPENSES         13,392,461      77,378  13,477,461      77,378  13,477,461      77,378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E4D86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STATE LITIGATION            20,735,869   4,335,418  21,421,068   4,935,617  21,569,426   5,083,975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(200.25)     (90.05)    (208.25)     (98.05)    (211.25)    (101.05)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II. EMPLOYEE BENEFITS                                                                                   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EMPLOYER CONTRIBUTIONS           1,915,168   1,020,325   2,121,668   1,226,825   2,177,883   1,283,040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TOTAL FRINGE BENEFITS             1,915,168   1,020,325   2,121,668   1,226,825   2,177,883   1,283,040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EMPLOYEE BENEFITS            1,915,168   1,020,325   2,121,668   1,226,825   2,177,883   1,283,040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ATTORNEY GENERAL'S OFFICE                                                                               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sz w:val="18"/>
        </w:rPr>
      </w:pPr>
    </w:p>
    <w:p w:rsidR="00DE4D86" w:rsidRDefault="00DE4D86" w:rsidP="00DE4D8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0192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E4D86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FUNDS AVAILABLE             22,651,037   5,355,743  23,542,736   6,162,442  23,747,309   6,367,015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AUTHORIZED FTE POSITIONS      (200.25)     (90.05)    (208.25)     (98.05)    (211.25)    (101.05)                        </w:t>
      </w:r>
    </w:p>
    <w:p w:rsidR="00DE4D86" w:rsidRPr="00284D00" w:rsidRDefault="00DE4D86" w:rsidP="00DE4D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E4D86" w:rsidRDefault="00DE4D86" w:rsidP="00DE4D8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E4D86" w:rsidSect="00DE4D8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D86" w:rsidRDefault="00DE4D86" w:rsidP="00DA542B">
      <w:r>
        <w:separator/>
      </w:r>
    </w:p>
  </w:endnote>
  <w:endnote w:type="continuationSeparator" w:id="0">
    <w:p w:rsidR="00DE4D86" w:rsidRDefault="00DE4D8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6FF283-3748-4678-91F4-406E13B3B8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5A5C533-A271-467F-8B4A-D357635455E8}"/>
    <w:embedItalic r:id="rId3" w:fontKey="{36186DBD-F346-471F-8E44-3D9EB382CF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61CBFE-840A-4A1B-BBF9-9052D66B37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CB68EAD-2E7A-4189-BA98-E1593139E74B}"/>
    <w:embedItalic r:id="rId6" w:fontKey="{E32B0DBD-DF18-4CAD-A4FC-1FA20DA4C4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3807FFE-1293-44CE-A612-CA6822109A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D86" w:rsidRDefault="00DE4D86" w:rsidP="00DA542B">
      <w:r>
        <w:separator/>
      </w:r>
    </w:p>
  </w:footnote>
  <w:footnote w:type="continuationSeparator" w:id="0">
    <w:p w:rsidR="00DE4D86" w:rsidRDefault="00DE4D8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D8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E4D86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303</Words>
  <Characters>2528</Characters>
  <Application>Microsoft Office Word</Application>
  <DocSecurity>0</DocSecurity>
  <Lines>59</Lines>
  <Paragraphs>55</Paragraphs>
  <ScaleCrop>false</ScaleCrop>
  <LinksUpToDate>false</LinksUpToDate>
  <CharactersWithSpaces>7581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59 - Senate Passed - South Carolina Legislature Online</dc:title>
  <dc:subject/>
  <dc:creator/>
  <cp:keywords/>
  <dc:description/>
  <cp:lastModifiedBy/>
  <cp:revision>1</cp:revision>
  <dcterms:created xsi:type="dcterms:W3CDTF">2015-05-08T22:21:00Z</dcterms:created>
  <dcterms:modified xsi:type="dcterms:W3CDTF">2015-05-08T22:21:00Z</dcterms:modified>
</cp:coreProperties>
</file>