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1,206,942   1,120,680   1,216,394   1,130,132   1,216,394   1,130,132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1,582,840   1,393,567   1,592,292   1,403,019   1,592,292   1,403,019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(25.50)     (23.00)     (25.50)     (23.00)     (25.50)     (23.00)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SPECIAL ITEMS                 138,256     138,256     138,256     138,256     138,256     138,256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DEBT SERVICE                  120,855     120,855     120,855     120,855     120,855     120,855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ADMINISTRATION               5,418,726   5,150,264   5,428,178   5,159,716   5,428,178   5,159,716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(25.50)     (23.00)     (25.50)     (23.00)     (25.50)     (23.00)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CLASSIFIED POSITIONS              112,702     112,702     120,054     120,054     120,054     120,054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(5.00)      (5.00)      (5.00)      (5.00)      (5.00)      (5.00)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UNCLASSIFIED POSITIONS            218,900     218,900     226,252     226,252     226,252     226,252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(14.00)      (4.20)     (14.00)      (4.20)     (14.00)      (4.20)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PERSONAL SERVICE             418,276     418,276     432,980     432,980     432,980     432,980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(19.00)      (9.20)     (19.00)      (9.20)     (19.00)      (9.20)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DEAF EDUCATION                758,081     752,266     772,785     766,970     772,785     766,970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(19.00)      (9.20)     (19.00)      (9.20)     (19.00)      (9.20)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</w:p>
    <w:p w:rsidR="00B04898" w:rsidRDefault="00B04898" w:rsidP="00B048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CLASSIFIED POSITIONS              100,741     100,741     108,093     108,093     108,093     108,093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UNCLASSIFIED POSITIONS            199,292     199,292     206,644     206,644     206,644     206,644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  387,682     387,682     402,386     402,386     402,386     402,386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DIST SUBDIVISIONS             50,000      50,000      50,000      50,000      50,000      50,000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BLIND EDUCATION               834,410     830,105     849,114     844,809     849,114     844,809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(17.00)      (7.90)     (17.00)      (7.90)     (17.00)      (7.90)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278,586     278,586     285,938     285,938     285,938     285,938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(13.00)     (13.00)     (13.00)     (13.00)     (13.00)     (13.00)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210,757     210,757     218,109     218,109     218,109     218,109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(14.00)      (4.20)     (13.00)      (3.90)     (13.00)      (3.90)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  529,153     529,153     543,857     543,857     543,857     543,857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(27.00)     (17.20)     (26.00)     (16.90)     (26.00)     (16.90)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EDUCATION                          867,453     862,574     882,157     877,278     882,157     877,278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(27.00)     (17.20)     (26.00)     (16.90)     (26.00)     (16.90)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EDUCATION                    2,459,944   2,444,945   2,504,056   2,489,057   2,504,056   2,489,057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(63.00)     (34.30)     (62.00)     (34.00)     (62.00)     (34.00)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CLASSIFIED POSITIONS             1,114,231     350,447   1,124,209     360,425   1,124,209     360,425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(16.02)      (8.69)     (16.02)      (8.69)     (16.02)      (8.69)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UNCLASSIFIED POSITIONS             780,458     549,205     790,435     559,182     790,435     559,182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(20.50)      (5.06)     (20.50)      (5.06)     (20.50)      (5.06)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PERSONAL SERVICE            2,914,410   1,015,285   2,934,365   1,035,240   2,934,365   1,035,240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(36.52)     (13.75)     (36.52)     (13.75)     (36.52)     (13.75)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</w:p>
    <w:p w:rsidR="00B04898" w:rsidRDefault="00B04898" w:rsidP="00B048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OTHER OPERATING EXPENSES          2,537,891     542,201   2,537,891     542,201   2,537,891     542,201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STUDENT SUPPORT SERVICES     5,452,301   1,557,486   5,472,256   1,577,441   5,472,256   1,577,441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(36.52)     (13.75)     (36.52)     (13.75)     (36.52)     (13.75)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CLASSIFIED POSITIONS               632,415     632,415     652,370     652,370     652,370     652,370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(101.85)    (101.85)    (101.85)    (101.85)    (101.85)    (101.85)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(6.30)      (2.10)      (6.30)      (2.10)      (6.30)      (2.10)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PERSONAL SERVICE            1,790,730   1,790,730   1,810,685   1,810,685   1,810,685   1,810,685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(108.15)    (103.95)    (108.15)    (103.95)    (108.15)    (103.95)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RESIDENTIAL LIFE             1,854,627   1,806,975   1,874,582   1,826,930   1,874,582   1,826,930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(108.15)    (103.95)    (108.15)    (103.95)    (108.15)    (103.95)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(10.69)                 (10.69)                 (10.69)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(45.45)                 (45.45)                 (45.45)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PERSONAL SERVICE            2,321,467               2,321,467               2,321,467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(56.14)                 (56.14)                 (56.14)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OUTREACH SERVICES            3,749,772               3,749,772               3,749,772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(56.14)                 (56.14)                 (56.14)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CLASSIFIED POSITIONS               262,700     262,700     274,253     274,253     274,253     274,253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(6.18)      (6.18)      (6.18)      (6.18)      (6.18)      (6.18)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PERSONAL SERVICE              489,480     489,480     501,033     501,033     501,033     501,033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(6.18)      (6.18)      (6.18)      (6.18)      (6.18)      (6.18)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</w:p>
    <w:p w:rsidR="00B04898" w:rsidRDefault="00B04898" w:rsidP="00B048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PHYSICAL SUPPORT             1,426,576   1,192,656   1,438,129   1,204,209   1,438,129   1,204,209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(6.18)      (6.18)      (6.18)      (6.18)      (6.18)      (6.18)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EMPLOYER CONTRIBUTIONS           3,571,607   2,321,772   3,657,732   2,407,897   3,657,732   2,407,897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FRINGE BENEFITS             3,571,607   2,321,772   3,657,732   2,407,897   3,657,732   2,407,897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EMPLOYEE BENEFITS            3,571,607   2,321,772   3,657,732   2,407,897   3,657,732   2,407,897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SCHOOL FOR THE DEAF AND THE                                                                             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BLIND           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FUNDS AVAILABLE             23,933,553  14,474,098  24,124,705  14,665,250  24,124,705  14,665,250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AUTHORIZED FTE POSITIONS      (295.49)    (181.18)    (294.49)    (180.88)    (294.49)    (180.88)                        </w:t>
      </w:r>
    </w:p>
    <w:p w:rsidR="00B04898" w:rsidRPr="00284D00" w:rsidRDefault="00B04898" w:rsidP="00B0489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4898" w:rsidRDefault="00B04898" w:rsidP="00B0489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04898" w:rsidSect="00B048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898" w:rsidRDefault="00B04898" w:rsidP="00DA542B">
      <w:r>
        <w:separator/>
      </w:r>
    </w:p>
  </w:endnote>
  <w:endnote w:type="continuationSeparator" w:id="0">
    <w:p w:rsidR="00B04898" w:rsidRDefault="00B0489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AB276-6D1B-4338-89E9-B094B8BA83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F7B268-84F6-4791-AD4D-21B0B944AD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C272A1-443F-484A-9DFD-4CB949AA74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7EA4E3C-B1D6-4B3B-856B-2E2370CD24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69C777-44BD-4C5D-9200-8523B42293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898" w:rsidRDefault="00B04898" w:rsidP="00DA542B">
      <w:r>
        <w:separator/>
      </w:r>
    </w:p>
  </w:footnote>
  <w:footnote w:type="continuationSeparator" w:id="0">
    <w:p w:rsidR="00B04898" w:rsidRDefault="00B0489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89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04898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1092</Words>
  <Characters>9673</Characters>
  <Application>Microsoft Office Word</Application>
  <DocSecurity>0</DocSecurity>
  <Lines>190</Lines>
  <Paragraphs>180</Paragraphs>
  <ScaleCrop>false</ScaleCrop>
  <LinksUpToDate>false</LinksUpToDate>
  <CharactersWithSpaces>24472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