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69,152      69,152      70,535      70,535      70,535      70,535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457,418     367,418     466,822     376,822     466,822     376,822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526,570     436,570     537,357     447,357     537,357     447,357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857,084     619,270     867,871     630,057     867,871     630,057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(10.00)      (8.00)     (10.00)      (8.00)     (10.00)      (8.00)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   129,394     105,394     133,962     109,962     133,962     109,962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   129,394     105,394     133,962     109,962     133,962     109,962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  129,394     105,394     133,962     109,962     133,962     109,962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  986,478     724,664   1,001,833     740,019   1,001,833     740,019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(10.00)      (8.00)     (10.00)      (8.00)     (10.00)      (8.00)                        </w:t>
      </w:r>
    </w:p>
    <w:p w:rsidR="00666BD3" w:rsidRPr="00284D00" w:rsidRDefault="00666BD3" w:rsidP="00666BD3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66BD3" w:rsidRDefault="00666BD3" w:rsidP="00666BD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66BD3" w:rsidSect="00666B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D3" w:rsidRDefault="00666BD3" w:rsidP="00DA542B">
      <w:r>
        <w:separator/>
      </w:r>
    </w:p>
  </w:endnote>
  <w:endnote w:type="continuationSeparator" w:id="0">
    <w:p w:rsidR="00666BD3" w:rsidRDefault="00666BD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F43102-D36E-4930-9A85-7D87AB6B15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4316FD-3E86-49F0-A329-2AC585B510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1A3740B-5569-42BA-B2E7-49C8F5CFDD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854FB3-86BF-4153-ABC7-9CA5D424B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377FB0-4B38-49F6-B0FB-FD12468694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D3" w:rsidRDefault="00666BD3" w:rsidP="00DA542B">
      <w:r>
        <w:separator/>
      </w:r>
    </w:p>
  </w:footnote>
  <w:footnote w:type="continuationSeparator" w:id="0">
    <w:p w:rsidR="00666BD3" w:rsidRDefault="00666BD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D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6BD3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199</Words>
  <Characters>1819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71 -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