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0312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SFAA-AUDITOR'S OFFICE     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F429F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STATE AUDITOR                      141,891     141,891     141,891     141,891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FF429F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156,467     156,467     156,467     156,467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(3.00)      (3.00)      (3.00)      (3.00)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429F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PERSONAL SERVICE              298,358     298,358     298,358     298,358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(4.00)      (4.00)      (4.00)      (4.00)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OTHER OPERATING EXPENSES              5,261       5,261         261         261                                                </w:t>
      </w:r>
    </w:p>
    <w:p w:rsidR="00FF429F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F429F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ADMINISTRATION                 303,619     303,619     298,619     298,619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(4.00)      (4.00)      (4.00)      (4.00)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II. AUDITS                                                                      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FF429F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CLASSIFIED POSITIONS             1,941,037   1,285,156   2,233,749   1,590,720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(46.00)     (29.00)     (46.00)     (29.00)                                                </w:t>
      </w:r>
    </w:p>
    <w:p w:rsidR="00FF429F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UNCLASSIFIED POSITIONS             111,512     111,512     111,512     111,512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(2.00)      (2.00)      (2.00)      (2.00)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429F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TOTAL PERSONAL SERVICE            2,052,549   1,396,668   2,345,261   1,702,232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(48.00)     (31.00)     (48.00)     (31.00)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OTHER OPERATING EXPENSES          1,685,683     483,596   1,958,229     443,229                                                </w:t>
      </w:r>
    </w:p>
    <w:p w:rsidR="00FF429F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F429F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AUDITS                       3,738,232   1,880,264   4,303,490   2,145,461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(48.00)     (31.00)     (48.00)     (31.00)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III. EMPLOYEE BENEFITS                                                          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C.  STATE EMPLOYER                                                             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CONTRIBUTIONS                                                                 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EMPLOYER CONTRIBUTIONS             947,576     638,727     933,002     711,392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TOTAL FRINGE BENEFITS               947,576     638,727     933,002     711,392                                                </w:t>
      </w:r>
    </w:p>
    <w:p w:rsidR="00FF429F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TOTAL EMPLOYEE BENEFITS              947,576     638,727     933,002     711,392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SFAA-AUDITOR'S OFFICE                                                           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FF429F" w:rsidRDefault="00FF429F" w:rsidP="00FF429F">
      <w:pPr>
        <w:spacing w:line="170" w:lineRule="exact"/>
        <w:rPr>
          <w:rFonts w:ascii="Letter Gothic" w:hAnsi="Letter Gothic"/>
          <w:sz w:val="18"/>
        </w:rPr>
      </w:pPr>
    </w:p>
    <w:p w:rsidR="00FF429F" w:rsidRDefault="00FF429F" w:rsidP="00FF429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0313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SFAA-AUDITOR'S OFFICE     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F429F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F429F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FUNDS AVAILABLE              4,989,427   2,822,610   5,535,111   3,155,472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AUTHORIZED FTE POSITIONS       (52.00)     (35.00)     (52.00)     (35.00)                                                </w:t>
      </w:r>
    </w:p>
    <w:p w:rsidR="00FF429F" w:rsidRPr="004C6624" w:rsidRDefault="00FF429F" w:rsidP="00FF429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F429F" w:rsidRDefault="00FF429F" w:rsidP="00FF429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F429F" w:rsidSect="00FF42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29F" w:rsidRDefault="00FF429F" w:rsidP="00DA542B">
      <w:r>
        <w:separator/>
      </w:r>
    </w:p>
  </w:endnote>
  <w:endnote w:type="continuationSeparator" w:id="0">
    <w:p w:rsidR="00FF429F" w:rsidRDefault="00FF429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600D55-FD90-4459-93B1-08911A48D4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B9F65D5-6E5D-4D97-ABCF-A0E6D9C3F7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A331DD6-C384-40D5-8CB2-5B415E32F48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59C0253-85C0-4590-9ADD-4B78B1EA77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49C727-6818-425C-8D90-3E8DF61483B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29F" w:rsidRDefault="00FF429F" w:rsidP="00DA542B">
      <w:r>
        <w:separator/>
      </w:r>
    </w:p>
  </w:footnote>
  <w:footnote w:type="continuationSeparator" w:id="0">
    <w:p w:rsidR="00FF429F" w:rsidRDefault="00FF429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29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  <w:rsid w:val="00FF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275</Words>
  <Characters>2541</Characters>
  <Application>Microsoft Office Word</Application>
  <DocSecurity>0</DocSecurity>
  <Lines>60</Lines>
  <Paragraphs>56</Paragraphs>
  <ScaleCrop>false</ScaleCrop>
  <LinksUpToDate>false</LinksUpToDate>
  <CharactersWithSpaces>7714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105 - As Introduced by Ways and Means - South Carolina Legislature Online</dc:title>
  <dc:subject/>
  <dc:creator/>
  <cp:keywords/>
  <dc:description/>
  <cp:lastModifiedBy/>
  <cp:revision>1</cp:revision>
  <dcterms:created xsi:type="dcterms:W3CDTF">2015-02-26T16:42:00Z</dcterms:created>
  <dcterms:modified xsi:type="dcterms:W3CDTF">2015-02-26T16:42:00Z</dcterms:modified>
</cp:coreProperties>
</file>