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13-0001                                              SECTION  13                                                 PAGE 0036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THE CITADEL                                                          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 EDUCATION &amp; GENERAL                                                                                                         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527ABD" w:rsidRDefault="00527ABD" w:rsidP="00527A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PRESIDENT                         151,200     151,200     157,248     157,248                                                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527ABD" w:rsidRDefault="00527ABD" w:rsidP="00527A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CLASSIFIED POSITIONS           14,692,846   3,548,683  14,686,798   3,542,635                                                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(374.05)    (170.71)    (374.05)    (170.71)                                                </w:t>
      </w:r>
    </w:p>
    <w:p w:rsidR="00527ABD" w:rsidRDefault="00527ABD" w:rsidP="00527A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NEW POSITIONS                                                                                                                 </w:t>
      </w:r>
    </w:p>
    <w:p w:rsidR="00527ABD" w:rsidRDefault="00527ABD" w:rsidP="00527AB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 9     ASST DIRECTOR - EXEC COMP                                                                                                   </w:t>
      </w:r>
    </w:p>
    <w:p w:rsidR="00527ABD" w:rsidRDefault="00527ABD" w:rsidP="00527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                          (1.00)                                                            </w:t>
      </w:r>
    </w:p>
    <w:p w:rsidR="00527ABD" w:rsidRDefault="00527ABD" w:rsidP="00527AB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11     DIRECTOR                                                                                                                    </w:t>
      </w:r>
    </w:p>
    <w:p w:rsidR="00527ABD" w:rsidRDefault="00527ABD" w:rsidP="00527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                          (1.00)                                                            </w:t>
      </w:r>
    </w:p>
    <w:p w:rsidR="00527ABD" w:rsidRDefault="00527ABD" w:rsidP="00527AB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13     INSTRUCTOR                                                                                                                  </w:t>
      </w:r>
    </w:p>
    <w:p w:rsidR="00527ABD" w:rsidRDefault="00527ABD" w:rsidP="00527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                                                            (1.00)                                                            </w:t>
      </w:r>
    </w:p>
    <w:p w:rsidR="00527ABD" w:rsidRDefault="00527ABD" w:rsidP="00527AB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15     INSTRUCTOR/TNG COORD II                                                                                                     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                                                            (4.00)                                                            </w:t>
      </w:r>
    </w:p>
    <w:p w:rsidR="00527ABD" w:rsidRDefault="00527ABD" w:rsidP="00527A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UNCLASSIFIED POSITIONS         17,747,843   3,457,420  17,747,843   3,457,420                                                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 (154.50)     (95.93)    (154.50)     (95.93)                                                </w:t>
      </w:r>
    </w:p>
    <w:p w:rsidR="00527ABD" w:rsidRDefault="00527ABD" w:rsidP="00527A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NEW POSITIONS                                                                                                                 </w:t>
      </w:r>
    </w:p>
    <w:p w:rsidR="00527ABD" w:rsidRDefault="00527ABD" w:rsidP="00527AB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20     ASSISTANT PROFESSOR                                                                                                         </w:t>
      </w:r>
    </w:p>
    <w:p w:rsidR="00527ABD" w:rsidRDefault="00527ABD" w:rsidP="00527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                                                           (2.25)                                                            </w:t>
      </w:r>
    </w:p>
    <w:p w:rsidR="00527ABD" w:rsidRDefault="00527ABD" w:rsidP="00527AB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22     PROFESSOR                                                                                                                   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                            (.75)                                                            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OTHER PERSONAL SERVICES         5,521,551               5,521,551                                                            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7ABD" w:rsidRDefault="00527ABD" w:rsidP="00527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TOTAL PERSONAL SERVICE          38,113,440   7,157,303  38,113,440   7,157,303                                                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                                 (529.55)    (267.64)    (539.55)    (267.64)                                                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OTHER OPERATING EXPENSES        15,681,377     123,393  15,681,377     123,393                                                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7ABD" w:rsidRDefault="00527ABD" w:rsidP="00527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TOTAL UNRESTRICTED               53,794,817   7,280,696  53,794,817   7,280,696                                                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(529.55)    (267.64)    (539.55)    (267.64)                                                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B.  RESTRICTED                                                                                                                 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OTHER PERSONAL SERVICES         3,029,402               3,029,402                                                            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TOTAL PERSONAL SERVICE           3,029,402               3,029,402                                                            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OTHER OPERATING EXPENSES        47,109,950              47,109,950                                                            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TOTAL RESTRICTED                 50,139,352              50,139,352                                                            </w:t>
      </w:r>
    </w:p>
    <w:p w:rsidR="00527ABD" w:rsidRDefault="00527ABD" w:rsidP="00527A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27ABD" w:rsidRDefault="00527ABD" w:rsidP="00527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TOTAL EDUCATION AND GENERAL      103,934,169   7,280,696 103,934,169   7,280,696                                                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                                 (529.55)    (267.64)    (539.55)    (267.64)                                                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527ABD" w:rsidRDefault="00527ABD" w:rsidP="00527ABD">
      <w:pPr>
        <w:spacing w:line="170" w:lineRule="exact"/>
        <w:rPr>
          <w:rFonts w:ascii="Letter Gothic" w:hAnsi="Letter Gothic"/>
          <w:sz w:val="18"/>
        </w:rPr>
      </w:pPr>
    </w:p>
    <w:p w:rsidR="00527ABD" w:rsidRDefault="00527ABD" w:rsidP="00527AB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13-0002                                              SECTION  13                                                 PAGE 0037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THE CITADEL                                                          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II.  AUXILIARY ENTERPRISES                                                                                                      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527ABD" w:rsidRDefault="00527ABD" w:rsidP="00527A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CLASSIFIED POSITIONS             2,058,237               2,058,237                                                            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(95.20)                 (95.20)                                                            </w:t>
      </w:r>
    </w:p>
    <w:p w:rsidR="00527ABD" w:rsidRDefault="00527ABD" w:rsidP="00527A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UNCLASSIFIED POSITIONS           2,951,807               2,951,807                                                            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(28.00)                 (28.00)                                                            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OTHER PERSONAL SERVICES          1,301,054               1,301,054                                                            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7ABD" w:rsidRDefault="00527ABD" w:rsidP="00527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TOTAL PERSONAL SERVICE            6,311,098               6,311,098                                                            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(123.20)                (123.20)                                                            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OTHER OPERATING EXPENSES         20,340,914              20,340,914                                                            </w:t>
      </w:r>
    </w:p>
    <w:p w:rsidR="00527ABD" w:rsidRDefault="00527ABD" w:rsidP="00527A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27ABD" w:rsidRDefault="00527ABD" w:rsidP="00527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TOTAL AUXILIARY ENTERPRISES       26,652,012              26,652,012                                                            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(123.20)                (123.20)                                                            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III.  EMPLOYEE BENEFITS                                                                                                         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EMPLOYER CONTRIBUTIONS          14,001,766   1,896,946  14,294,463   2,189,643                                                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TOTAL FRINGE BENEFITS            14,001,766   1,896,946  14,294,463   2,189,643                                                </w:t>
      </w:r>
    </w:p>
    <w:p w:rsidR="00527ABD" w:rsidRDefault="00527ABD" w:rsidP="00527A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TOTAL EMPLOYEE BENEFITS           14,001,766   1,896,946  14,294,463   2,189,643                                                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THE CITADEL                                                                                                                     </w:t>
      </w:r>
    </w:p>
    <w:p w:rsidR="00527ABD" w:rsidRDefault="00527ABD" w:rsidP="00527A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527ABD" w:rsidRDefault="00527ABD" w:rsidP="00527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TOTAL FUNDS AVAILABLE            144,587,947   9,177,642 144,880,644   9,470,339                                                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TOTAL AUTHORIZED FTE POSITIONS      (652.75)    (267.64)    (662.75)    (267.64)                                                </w:t>
      </w:r>
    </w:p>
    <w:p w:rsidR="00527ABD" w:rsidRPr="004C6624" w:rsidRDefault="00527ABD" w:rsidP="00527A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27ABD" w:rsidRDefault="00527ABD" w:rsidP="00527ABD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527ABD" w:rsidSect="00527AB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7ABD" w:rsidRDefault="00527ABD" w:rsidP="00DA542B">
      <w:r>
        <w:separator/>
      </w:r>
    </w:p>
  </w:endnote>
  <w:endnote w:type="continuationSeparator" w:id="0">
    <w:p w:rsidR="00527ABD" w:rsidRDefault="00527ABD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1F4F07-E63D-4772-834D-54B6BBE6AE9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F49AD93-B800-43C1-8A7C-C69D88CCBC11}"/>
    <w:embedItalic r:id="rId3" w:fontKey="{4500FB72-7812-4884-BDFA-816FF9798C1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DB6CE26-4713-4F7E-966A-DA1E9CFE7FB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CD7754FE-C478-4676-BA28-8A359CCAE5AF}"/>
    <w:embedItalic r:id="rId6" w:fontKey="{76CB59FC-6F0C-4E20-98C9-59F3EEADD9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AB2A703-642E-403E-AE61-F37A668BFA1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7ABD" w:rsidRDefault="00527ABD" w:rsidP="00DA542B">
      <w:r>
        <w:separator/>
      </w:r>
    </w:p>
  </w:footnote>
  <w:footnote w:type="continuationSeparator" w:id="0">
    <w:p w:rsidR="00527ABD" w:rsidRDefault="00527ABD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AB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27ABD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2</Pages>
  <Words>371</Words>
  <Characters>3557</Characters>
  <Application>Microsoft Office Word</Application>
  <DocSecurity>0</DocSecurity>
  <Lines>90</Lines>
  <Paragraphs>86</Paragraphs>
  <ScaleCrop>false</ScaleCrop>
  <LinksUpToDate>false</LinksUpToDate>
  <CharactersWithSpaces>11704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13 - As Introduced by Ways and Means - South Carolina Legislature Online</dc:title>
  <dc:subject/>
  <dc:creator/>
  <cp:keywords/>
  <dc:description/>
  <cp:lastModifiedBy/>
  <cp:revision>1</cp:revision>
  <dcterms:created xsi:type="dcterms:W3CDTF">2015-02-26T16:36:00Z</dcterms:created>
  <dcterms:modified xsi:type="dcterms:W3CDTF">2015-02-26T16:36:00Z</dcterms:modified>
</cp:coreProperties>
</file>