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188,000     188,000     188,000     188,000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22,187,047   1,406,255  22,187,047   1,406,255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(609.90)     (55.83)    (609.90)     (55.83)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33,878,747   5,520,175  33,878,747   5,520,175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(512.56)    (130.91)    (512.56)    (130.91)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12,000,000              12,000,000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68,253,794   7,114,430  68,253,794   7,114,430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(1123.46)    (187.74)   (1123.46)    (187.74)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40,227,452     227,452  40,227,452     227,452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SCHOLARSHIPS                   10,000,000              10,000,000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SPECIAL ITEMS             10,000,000              10,000,000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UNRESTRICTED              118,481,246   7,341,882 118,481,246   7,341,882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(1123.46)    (187.74)   (1123.46)    (187.74)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CLASSIFIED POSITIONS              248,500                 248,500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(3.50)                  (3.50)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UNCLASSIFIED POSITIONS             80,585                  80,585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(7.12)                  (7.12)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OTHER PERSONAL SERVICES         1,242,869               1,242,869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PERSONAL SERVICE           1,571,954               1,571,954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(10.62)                 (10.62)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 6,508,519               6,508,519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SCHOLARSHIPS                   27,740,000              27,740,000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SPECIAL ITEMS             27,740,000              27,740,000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RESTRICTED                 35,820,473              35,820,473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(10.62)                 (10.62)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EDUCATION &amp; GENERAL        154,301,719   7,341,882 154,301,719   7,341,882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(1134.08)    (187.74)   (1134.08)    (187.74)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</w:p>
    <w:p w:rsidR="004A36B7" w:rsidRDefault="004A36B7" w:rsidP="004A36B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CLASSIFIED POSITIONS               830,653                 830,653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(22.00)                 (22.00)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OTHER PERSONAL SERVICES          2,530,000               2,530,000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PERSONAL SERVICE            3,360,653               3,360,653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OTHER OPERATING EXPENSES          8,489,347               8,489,347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AUXILIARY ENTERPRISES       11,850,000              11,850,000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(22.00)                 (22.00)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EMPLOYER CONTRIBUTIONS          24,602,518   2,001,312  24,881,722   2,280,516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FRINGE BENEFITS            24,602,518   2,001,312  24,881,722   2,280,516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EMPLOYEE BENEFITS           24,602,518   2,001,312  24,881,722   2,280,516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COASTAL CAROLINA UNIVERSITY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FUNDS AVAILABLE            190,754,237   9,343,194 191,033,441   9,622,398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AUTHORIZED FTE POSITIONS     (1156.08)    (187.74)   (1156.08)    (187.74)                                                </w:t>
      </w:r>
    </w:p>
    <w:p w:rsidR="004A36B7" w:rsidRPr="004C6624" w:rsidRDefault="004A36B7" w:rsidP="004A36B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A36B7" w:rsidRDefault="004A36B7" w:rsidP="004A36B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A36B7" w:rsidSect="004A36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6B7" w:rsidRDefault="004A36B7" w:rsidP="00DA542B">
      <w:r>
        <w:separator/>
      </w:r>
    </w:p>
  </w:endnote>
  <w:endnote w:type="continuationSeparator" w:id="0">
    <w:p w:rsidR="004A36B7" w:rsidRDefault="004A36B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7E7032-1957-4F99-9156-A8C1B558CE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4A81F0-C089-403D-AD1A-1190AEE4EF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E50C1F-E7C9-443C-A71B-79E431D227F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C4BBE8-F638-4822-9FBD-1EC44B4134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36651F-4FD2-448C-BC36-9B66DD7258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6B7" w:rsidRDefault="004A36B7" w:rsidP="00DA542B">
      <w:r>
        <w:separator/>
      </w:r>
    </w:p>
  </w:footnote>
  <w:footnote w:type="continuationSeparator" w:id="0">
    <w:p w:rsidR="004A36B7" w:rsidRDefault="004A36B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6B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36B7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379</Words>
  <Characters>3865</Characters>
  <Application>Microsoft Office Word</Application>
  <DocSecurity>0</DocSecurity>
  <Lines>88</Lines>
  <Paragraphs>84</Paragraphs>
  <ScaleCrop>false</ScaleCrop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16 -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