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0046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PRESIDENT                          156,779     156,779     159,915     159,915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12,929,617              13,301,158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(101.85)                (101.85)                                                            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9,218,928   4,540,640   9,492,166   4,679,444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(287.06)    (171.70)    (287.06)    (171.70)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2,085,055               2,085,055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24,390,379   4,697,419  25,038,294   4,839,359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(389.91)    (172.70)    (389.91)    (172.70)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24,190,732     110,196  24,664,032     350,196                                                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EDUCATION AND GENERAL       48,581,111   4,807,615  49,702,326   5,189,555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(389.91)    (172.70)    (389.91)    (172.70)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II. AUXILIARY ENTERPRISES                                           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CLASSIFIED POSITIONS               550,267                 564,915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OTHER PERSONAL SERVICES            371,420                 371,420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PERSONAL SERVICE              921,687                 936,335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(11.00)                 (11.00)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OTHER OPERATING EXPENSES         13,854,523              14,124,596                                                            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AUXILIARY ENTERPRISES       14,776,210              15,060,931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(11.00)                 (11.00)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III. EMPLOYEE BENEFITS                                              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EMPLOYER CONTRIBUTIONS           6,620,866   1,535,213   6,864,593   1,648,212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FRINGE BENEFITS             6,620,866   1,535,213   6,864,593   1,648,212                                                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EMPLOYEE BENEFITS            6,620,866   1,535,213   6,864,593   1,648,212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LANDER UNIVERSITY                                                        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</w:p>
    <w:p w:rsidR="00AB69F5" w:rsidRDefault="00AB69F5" w:rsidP="00AB69F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0047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69,978,187   6,342,828  71,627,850   6,837,767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(400.91)    (172.70)    (400.91)    (172.70)                                                </w:t>
      </w:r>
    </w:p>
    <w:p w:rsidR="00AB69F5" w:rsidRPr="004C6624" w:rsidRDefault="00AB69F5" w:rsidP="00AB69F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B69F5" w:rsidRDefault="00AB69F5" w:rsidP="00AB69F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B69F5" w:rsidSect="00AB69F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9F5" w:rsidRDefault="00AB69F5" w:rsidP="00DA542B">
      <w:r>
        <w:separator/>
      </w:r>
    </w:p>
  </w:endnote>
  <w:endnote w:type="continuationSeparator" w:id="0">
    <w:p w:rsidR="00AB69F5" w:rsidRDefault="00AB69F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BCF9FE-72BE-426E-B0DF-DB94D81B71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51A9706-A88C-487A-BEBE-C68C70916E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C57049D-CCB0-482A-ADC9-D474DAB234D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4670176-0C41-4935-A83A-8B7CE96B19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01B3A4-2837-49E8-99E4-427B1207375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9F5" w:rsidRDefault="00AB69F5" w:rsidP="00DA542B">
      <w:r>
        <w:separator/>
      </w:r>
    </w:p>
  </w:footnote>
  <w:footnote w:type="continuationSeparator" w:id="0">
    <w:p w:rsidR="00AB69F5" w:rsidRDefault="00AB69F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9F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B69F5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273</Words>
  <Characters>2606</Characters>
  <Application>Microsoft Office Word</Application>
  <DocSecurity>0</DocSecurity>
  <Lines>61</Lines>
  <Paragraphs>57</Paragraphs>
  <ScaleCrop>false</ScaleCrop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18 -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