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0082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98,080      52,248      98,080      52,248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(.50)      (1.00)       (.50)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PERSONAL SERVICE               98,080      52,248      98,080      52,248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(1.00)       (.50)      (1.00)       (.50)                      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ADMINISTRATION                  98,080      52,248      98,080      52,248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(1.00)       (.50)      (1.00)       (.50)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II. STATEWIDE ARTS SERVICES                                             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CLASSIFIED POSITIONS               665,285     367,223     675,650     377,588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(22.50)     (14.50)     (22.50)     (14.50)                      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NEW POSITIONS                                                                                        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16    PROGRAM COORDINATOR I                                                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                        (1.00)    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PERSONAL SERVICE              665,285     367,223     675,650     377,588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(22.50)     (14.50)     (23.50)     (14.50)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OTHER OPERATING EXPENSES            360,608      45,000     360,608      45,000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DIST TO SUBDIVISIONS                                                   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DISTRIBUTION TO SUBDIVISIONS     3,022,947   2,333,318   3,022,947   2,333,318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DIST SUBDIVISIONS           3,022,947   2,333,318   3,022,947   2,333,318                      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STATEWIDE ARTS SERVICE       4,048,840   2,745,541   4,059,205   2,755,906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(22.50)     (14.50)     (23.50)     (14.50)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EMPLOYER CONTRIBUTIONS             328,313     168,096     334,211     173,994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FRINGE BENEFITS               328,313     168,096     334,211     173,994                      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EMPLOYEE BENEFITS              328,313     168,096     334,211     173,994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ARTS COMMISSION                                                         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</w:p>
    <w:p w:rsidR="009A0609" w:rsidRDefault="009A0609" w:rsidP="009A060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0083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ARTS COMMISSION        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 4,475,233   2,965,885   4,491,496   2,982,148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 (23.50)     (15.00)     (24.50)     (15.00)                                                </w:t>
      </w:r>
    </w:p>
    <w:p w:rsidR="009A0609" w:rsidRPr="004C6624" w:rsidRDefault="009A0609" w:rsidP="009A060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A0609" w:rsidRDefault="009A0609" w:rsidP="009A060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A0609" w:rsidSect="009A06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609" w:rsidRDefault="009A0609" w:rsidP="00DA542B">
      <w:r>
        <w:separator/>
      </w:r>
    </w:p>
  </w:endnote>
  <w:endnote w:type="continuationSeparator" w:id="0">
    <w:p w:rsidR="009A0609" w:rsidRDefault="009A060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126DC3-2B6D-44AE-BBBC-AF4071F045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60C5222-E550-4361-82A8-4517A4B75467}"/>
    <w:embedItalic r:id="rId3" w:fontKey="{B540D75E-47EA-4189-A960-A305B66ED4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399CF3-F494-4813-8708-DF74C339247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320A9D3-C16C-4BD9-A826-D2BDB5C98254}"/>
    <w:embedItalic r:id="rId6" w:fontKey="{184EC021-2101-42B2-A9A3-0B386E224F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7C189BF-DC16-459E-9CC1-7508D4590E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609" w:rsidRDefault="009A0609" w:rsidP="00DA542B">
      <w:r>
        <w:separator/>
      </w:r>
    </w:p>
  </w:footnote>
  <w:footnote w:type="continuationSeparator" w:id="0">
    <w:p w:rsidR="009A0609" w:rsidRDefault="009A060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60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A0609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275</Words>
  <Characters>2592</Characters>
  <Application>Microsoft Office Word</Application>
  <DocSecurity>0</DocSecurity>
  <Lines>61</Lines>
  <Paragraphs>57</Paragraphs>
  <ScaleCrop>false</ScaleCrop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28 -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