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44298" w:rsidRPr="004C6624" w:rsidRDefault="00B44298" w:rsidP="00B442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4C6624">
        <w:rPr>
          <w:rFonts w:ascii="Letter Gothic" w:hAnsi="Letter Gothic"/>
          <w:sz w:val="18"/>
        </w:rPr>
        <w:t xml:space="preserve">  38-0001                                              SECTION  38                                                 PAGE 0123</w:t>
      </w:r>
    </w:p>
    <w:p w:rsidR="00B44298" w:rsidRPr="004C6624" w:rsidRDefault="00B44298" w:rsidP="00B4429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   DEPARTMENT OF SOCIAL SERVICES                                                 </w:t>
      </w:r>
    </w:p>
    <w:p w:rsidR="00B44298" w:rsidRPr="004C6624" w:rsidRDefault="00B44298" w:rsidP="00B4429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B44298" w:rsidRPr="004C6624" w:rsidRDefault="00B44298" w:rsidP="00B4429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B44298" w:rsidRPr="004C6624" w:rsidRDefault="00B44298" w:rsidP="00B4429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B44298" w:rsidRPr="004C6624" w:rsidRDefault="00B44298" w:rsidP="00B4429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B44298" w:rsidRPr="004C6624" w:rsidRDefault="00B44298" w:rsidP="00B4429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B44298" w:rsidRPr="004C6624" w:rsidRDefault="00B44298" w:rsidP="00B4429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B44298" w:rsidRPr="004C6624" w:rsidRDefault="00B44298" w:rsidP="00B4429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1 I. STATE OFFICE                                                                                                                 </w:t>
      </w:r>
    </w:p>
    <w:p w:rsidR="00B44298" w:rsidRPr="004C6624" w:rsidRDefault="00B44298" w:rsidP="00B4429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2  A. AGENCY ADMINISTRATION                                                                                                       </w:t>
      </w:r>
    </w:p>
    <w:p w:rsidR="00B44298" w:rsidRPr="004C6624" w:rsidRDefault="00B44298" w:rsidP="00B4429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3   PERSONAL SERVICE                                                                                                              </w:t>
      </w:r>
    </w:p>
    <w:p w:rsidR="00B44298" w:rsidRDefault="00B44298" w:rsidP="00B4429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4    COMMISSIONER/S                    154,879     154,879     154,879     154,879                                                </w:t>
      </w:r>
    </w:p>
    <w:p w:rsidR="00B44298" w:rsidRPr="004C6624" w:rsidRDefault="00B44298" w:rsidP="00B442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5                                       (1.00)      (1.00)      (1.00)      (1.00)                                                </w:t>
      </w:r>
    </w:p>
    <w:p w:rsidR="00B44298" w:rsidRDefault="00B44298" w:rsidP="00B4429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6    CLASSIFIED POSITIONS            6,721,863   2,442,211   6,788,031   2,508,379                                                </w:t>
      </w:r>
    </w:p>
    <w:p w:rsidR="00B44298" w:rsidRPr="004C6624" w:rsidRDefault="00B44298" w:rsidP="00B442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7                                     (149.75)     (57.25)    (149.75)     (57.25)                                                </w:t>
      </w:r>
    </w:p>
    <w:p w:rsidR="00B44298" w:rsidRDefault="00B44298" w:rsidP="00B4429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8   NEW POSITIONS                                                                                                                 </w:t>
      </w:r>
    </w:p>
    <w:p w:rsidR="00B44298" w:rsidRDefault="00B44298" w:rsidP="00B44298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i/>
          <w:sz w:val="18"/>
        </w:rPr>
        <w:t xml:space="preserve"> 9     HUMAN RESOURCES SPECIALIST                               100,000                                                            </w:t>
      </w:r>
    </w:p>
    <w:p w:rsidR="00B44298" w:rsidRPr="004C6624" w:rsidRDefault="00B44298" w:rsidP="00B442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10                                                               (2.00)                                                            </w:t>
      </w:r>
    </w:p>
    <w:p w:rsidR="00B44298" w:rsidRPr="004C6624" w:rsidRDefault="00B44298" w:rsidP="00B4429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11    UNCLASSIFIED POSITIONS            230,372      80,378     230,372      80,378                                                </w:t>
      </w:r>
    </w:p>
    <w:p w:rsidR="00B44298" w:rsidRPr="004C6624" w:rsidRDefault="00B44298" w:rsidP="00B4429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12    OTHER PERSONAL SERVICES           534,051     186,330     534,051     186,330                                                </w:t>
      </w:r>
    </w:p>
    <w:p w:rsidR="00B44298" w:rsidRPr="004C6624" w:rsidRDefault="00B44298" w:rsidP="00B4429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44298" w:rsidRDefault="00B44298" w:rsidP="00B442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13   TOTAL PERSONAL SERVICE           7,641,165   2,863,798   7,807,333   2,929,966                                                </w:t>
      </w:r>
    </w:p>
    <w:p w:rsidR="00B44298" w:rsidRPr="004C6624" w:rsidRDefault="00B44298" w:rsidP="00B442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14                                     (150.75)     (58.25)    (152.75)     (58.25)                                                </w:t>
      </w:r>
    </w:p>
    <w:p w:rsidR="00B44298" w:rsidRPr="004C6624" w:rsidRDefault="00B44298" w:rsidP="00B4429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15   OTHER OPERATING EXPENSES        15,074,885   1,079,147  15,084,885   1,079,147                                                </w:t>
      </w:r>
    </w:p>
    <w:p w:rsidR="00B44298" w:rsidRPr="004C6624" w:rsidRDefault="00B44298" w:rsidP="00B4429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44298" w:rsidRDefault="00B44298" w:rsidP="00B442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16  TOTAL AGENCY ADMINISTRATION      22,716,050   3,942,945  22,892,218   4,009,113                                                </w:t>
      </w:r>
    </w:p>
    <w:p w:rsidR="00B44298" w:rsidRPr="004C6624" w:rsidRDefault="00B44298" w:rsidP="00B442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17                                     (150.75)     (58.25)    (152.75)     (58.25)                                                </w:t>
      </w:r>
    </w:p>
    <w:p w:rsidR="00B44298" w:rsidRPr="004C6624" w:rsidRDefault="00B44298" w:rsidP="00B4429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B44298" w:rsidRPr="004C6624" w:rsidRDefault="00B44298" w:rsidP="00B4429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19  B. INFORMATION RESOURCE MGMT.                                                                                                  </w:t>
      </w:r>
    </w:p>
    <w:p w:rsidR="00B44298" w:rsidRPr="004C6624" w:rsidRDefault="00B44298" w:rsidP="00B4429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20   PERSONAL SERVICE                                                                                                              </w:t>
      </w:r>
    </w:p>
    <w:p w:rsidR="00B44298" w:rsidRDefault="00B44298" w:rsidP="00B4429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21    CLASSIFIED POSITIONS            4,170,572   1,198,343   4,200,187   1,227,958                                                </w:t>
      </w:r>
    </w:p>
    <w:p w:rsidR="00B44298" w:rsidRPr="004C6624" w:rsidRDefault="00B44298" w:rsidP="00B442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22                                      (76.00)     (24.57)     (76.00)     (24.57)                                                </w:t>
      </w:r>
    </w:p>
    <w:p w:rsidR="00B44298" w:rsidRPr="004C6624" w:rsidRDefault="00B44298" w:rsidP="00B4429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23    OTHER PERSONAL SERVICES           825,100     156,955     825,100     156,955                                                </w:t>
      </w:r>
    </w:p>
    <w:p w:rsidR="00B44298" w:rsidRPr="004C6624" w:rsidRDefault="00B44298" w:rsidP="00B4429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44298" w:rsidRDefault="00B44298" w:rsidP="00B442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24   TOTAL PERSONAL SERVICE           4,995,672   1,355,298   5,025,287   1,384,913                                                </w:t>
      </w:r>
    </w:p>
    <w:p w:rsidR="00B44298" w:rsidRPr="004C6624" w:rsidRDefault="00B44298" w:rsidP="00B442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25                                      (76.00)     (24.57)     (76.00)     (24.57)                                                </w:t>
      </w:r>
    </w:p>
    <w:p w:rsidR="00B44298" w:rsidRPr="004C6624" w:rsidRDefault="00B44298" w:rsidP="00B4429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26   OTHER OPERATING EXPENSES        53,354,168     264,290  55,269,001     264,290                                                </w:t>
      </w:r>
    </w:p>
    <w:p w:rsidR="00B44298" w:rsidRPr="004C6624" w:rsidRDefault="00B44298" w:rsidP="00B4429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44298" w:rsidRDefault="00B44298" w:rsidP="00B4429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27  TOTAL INFORMATION RESOURCE                                                                                                     </w:t>
      </w:r>
    </w:p>
    <w:p w:rsidR="00B44298" w:rsidRDefault="00B44298" w:rsidP="00B442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28   MANAGEMENT                      58,349,840   1,619,588  60,294,288   1,649,203                                                </w:t>
      </w:r>
    </w:p>
    <w:p w:rsidR="00B44298" w:rsidRPr="004C6624" w:rsidRDefault="00B44298" w:rsidP="00B442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29                                      (76.00)     (24.57)     (76.00)     (24.57)                                                </w:t>
      </w:r>
    </w:p>
    <w:p w:rsidR="00B44298" w:rsidRPr="004C6624" w:rsidRDefault="00B44298" w:rsidP="00B4429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B44298" w:rsidRPr="004C6624" w:rsidRDefault="00B44298" w:rsidP="00B4429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31  C. COUNTY OFFICE ADMINISTRATION                                                                                                </w:t>
      </w:r>
    </w:p>
    <w:p w:rsidR="00B44298" w:rsidRPr="004C6624" w:rsidRDefault="00B44298" w:rsidP="00B4429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32   PERSONAL SERVICE                                                                                                              </w:t>
      </w:r>
    </w:p>
    <w:p w:rsidR="00B44298" w:rsidRDefault="00B44298" w:rsidP="00B4429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33    CLASSIFIED POSITIONS           11,036,164   4,086,338  11,138,223   4,188,397                                                </w:t>
      </w:r>
    </w:p>
    <w:p w:rsidR="00B44298" w:rsidRPr="004C6624" w:rsidRDefault="00B44298" w:rsidP="00B442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34                                     (373.05)    (145.50)    (373.05)    (145.50)                                                </w:t>
      </w:r>
    </w:p>
    <w:p w:rsidR="00B44298" w:rsidRDefault="00B44298" w:rsidP="00B4429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35    UNCLASSIFIED POSITIONS            120,000      43,416     120,000      43,416                                                </w:t>
      </w:r>
    </w:p>
    <w:p w:rsidR="00B44298" w:rsidRPr="004C6624" w:rsidRDefault="00B44298" w:rsidP="00B442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36                                        (.99)       (.38)       (.99)       (.38)                                                </w:t>
      </w:r>
    </w:p>
    <w:p w:rsidR="00B44298" w:rsidRPr="004C6624" w:rsidRDefault="00B44298" w:rsidP="00B4429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37    OTHER PERSONAL SERVICES            51,839      18,757      51,839      18,757                                                </w:t>
      </w:r>
    </w:p>
    <w:p w:rsidR="00B44298" w:rsidRPr="004C6624" w:rsidRDefault="00B44298" w:rsidP="00B4429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44298" w:rsidRDefault="00B44298" w:rsidP="00B442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38   TOTAL PERSONAL SERVICE          11,208,003   4,148,511  11,310,062   4,250,570                                                </w:t>
      </w:r>
    </w:p>
    <w:p w:rsidR="00B44298" w:rsidRPr="004C6624" w:rsidRDefault="00B44298" w:rsidP="00B442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39                                     (374.04)    (145.88)    (374.04)    (145.88)                                                </w:t>
      </w:r>
    </w:p>
    <w:p w:rsidR="00B44298" w:rsidRDefault="00B44298" w:rsidP="00B44298">
      <w:pPr>
        <w:spacing w:line="170" w:lineRule="exact"/>
        <w:rPr>
          <w:rFonts w:ascii="Letter Gothic" w:hAnsi="Letter Gothic"/>
          <w:sz w:val="18"/>
        </w:rPr>
      </w:pPr>
    </w:p>
    <w:p w:rsidR="00B44298" w:rsidRDefault="00B44298" w:rsidP="00B44298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B44298" w:rsidRPr="004C6624" w:rsidRDefault="00B44298" w:rsidP="00B442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4C6624">
        <w:rPr>
          <w:rFonts w:ascii="Letter Gothic" w:hAnsi="Letter Gothic"/>
          <w:sz w:val="18"/>
        </w:rPr>
        <w:t xml:space="preserve">  38-0002                                              SECTION  38                                                 PAGE 0124</w:t>
      </w:r>
    </w:p>
    <w:p w:rsidR="00B44298" w:rsidRPr="004C6624" w:rsidRDefault="00B44298" w:rsidP="00B4429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   DEPARTMENT OF SOCIAL SERVICES                                                 </w:t>
      </w:r>
    </w:p>
    <w:p w:rsidR="00B44298" w:rsidRPr="004C6624" w:rsidRDefault="00B44298" w:rsidP="00B4429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B44298" w:rsidRPr="004C6624" w:rsidRDefault="00B44298" w:rsidP="00B4429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B44298" w:rsidRPr="004C6624" w:rsidRDefault="00B44298" w:rsidP="00B4429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B44298" w:rsidRPr="004C6624" w:rsidRDefault="00B44298" w:rsidP="00B4429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B44298" w:rsidRPr="004C6624" w:rsidRDefault="00B44298" w:rsidP="00B4429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B44298" w:rsidRPr="004C6624" w:rsidRDefault="00B44298" w:rsidP="00B4429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B44298" w:rsidRPr="004C6624" w:rsidRDefault="00B44298" w:rsidP="00B4429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1   OTHER OPERATING EXPENSES         2,130,585     770,845   2,130,585     770,845                                                </w:t>
      </w:r>
    </w:p>
    <w:p w:rsidR="00B44298" w:rsidRPr="004C6624" w:rsidRDefault="00B44298" w:rsidP="00B4429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2   PUBLIC ASSISTANCE                                                                                                             </w:t>
      </w:r>
    </w:p>
    <w:p w:rsidR="00B44298" w:rsidRPr="004C6624" w:rsidRDefault="00B44298" w:rsidP="00B4429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3    CASE SERVICES                     336,001     121,565     336,001     121,565                                                </w:t>
      </w:r>
    </w:p>
    <w:p w:rsidR="00B44298" w:rsidRPr="004C6624" w:rsidRDefault="00B44298" w:rsidP="00B4429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44298" w:rsidRPr="004C6624" w:rsidRDefault="00B44298" w:rsidP="00B442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4   TOTAL CASE SRVC/PUB ASST           336,001     121,565     336,001     121,565                                                </w:t>
      </w:r>
    </w:p>
    <w:p w:rsidR="00B44298" w:rsidRPr="004C6624" w:rsidRDefault="00B44298" w:rsidP="00B4429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44298" w:rsidRDefault="00B44298" w:rsidP="00B4429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5  TOTAL COUNTY OFFICE                                                                                                            </w:t>
      </w:r>
    </w:p>
    <w:p w:rsidR="00B44298" w:rsidRDefault="00B44298" w:rsidP="00B442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6   ADMINISTRATION                  13,674,589   5,040,921  13,776,648   5,142,980                                                </w:t>
      </w:r>
    </w:p>
    <w:p w:rsidR="00B44298" w:rsidRPr="004C6624" w:rsidRDefault="00B44298" w:rsidP="00B442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7                                     (374.04)    (145.88)    (374.04)    (145.88)                                                </w:t>
      </w:r>
    </w:p>
    <w:p w:rsidR="00B44298" w:rsidRPr="004C6624" w:rsidRDefault="00B44298" w:rsidP="00B4429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B44298" w:rsidRPr="004C6624" w:rsidRDefault="00B44298" w:rsidP="00B4429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9  D. COUNTY SUPPORT OF LOCAL DSS                                                                                                 </w:t>
      </w:r>
    </w:p>
    <w:p w:rsidR="00B44298" w:rsidRPr="004C6624" w:rsidRDefault="00B44298" w:rsidP="00B4429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10   PERSONAL SERVICE                                                                                                              </w:t>
      </w:r>
    </w:p>
    <w:p w:rsidR="00B44298" w:rsidRPr="004C6624" w:rsidRDefault="00B44298" w:rsidP="00B4429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11    OTHER PERSONAL SERVICES            61,321                  61,321                                                            </w:t>
      </w:r>
    </w:p>
    <w:p w:rsidR="00B44298" w:rsidRPr="004C6624" w:rsidRDefault="00B44298" w:rsidP="00B4429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44298" w:rsidRPr="004C6624" w:rsidRDefault="00B44298" w:rsidP="00B442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12   TOTAL PERSONAL SERVICE              61,321                  61,321                                                            </w:t>
      </w:r>
    </w:p>
    <w:p w:rsidR="00B44298" w:rsidRPr="004C6624" w:rsidRDefault="00B44298" w:rsidP="00B4429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13   OTHER OPERATING EXPENSES           390,758                 390,758                                                            </w:t>
      </w:r>
    </w:p>
    <w:p w:rsidR="00B44298" w:rsidRPr="004C6624" w:rsidRDefault="00B44298" w:rsidP="00B4429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14   PUBLIC ASSISTANCE:                                                                                                            </w:t>
      </w:r>
    </w:p>
    <w:p w:rsidR="00B44298" w:rsidRPr="004C6624" w:rsidRDefault="00B44298" w:rsidP="00B4429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15    AID TO SUBDIVISIONS:                                                                                                         </w:t>
      </w:r>
    </w:p>
    <w:p w:rsidR="00B44298" w:rsidRPr="004C6624" w:rsidRDefault="00B44298" w:rsidP="00B4429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16     ALLOC CNTY-UNRESTRICTED        3,900,703               3,900,703                                                            </w:t>
      </w:r>
    </w:p>
    <w:p w:rsidR="00B44298" w:rsidRPr="004C6624" w:rsidRDefault="00B44298" w:rsidP="00B4429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44298" w:rsidRPr="004C6624" w:rsidRDefault="00B44298" w:rsidP="00B442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17    TOTAL DIST SUBDIVISIONS         3,900,703               3,900,703                                                            </w:t>
      </w:r>
    </w:p>
    <w:p w:rsidR="00B44298" w:rsidRPr="004C6624" w:rsidRDefault="00B44298" w:rsidP="00B4429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44298" w:rsidRDefault="00B44298" w:rsidP="00B4429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18   TOTAL COUNTY SUPPORT OF                                                                                                       </w:t>
      </w:r>
    </w:p>
    <w:p w:rsidR="00B44298" w:rsidRPr="004C6624" w:rsidRDefault="00B44298" w:rsidP="00B442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19    LOCAL DSS                       4,352,782               4,352,782                                                            </w:t>
      </w:r>
    </w:p>
    <w:p w:rsidR="00B44298" w:rsidRPr="004C6624" w:rsidRDefault="00B44298" w:rsidP="00B4429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B44298" w:rsidRPr="004C6624" w:rsidRDefault="00B44298" w:rsidP="00B4429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21   E. PROGRAM MANAGEMENT                                                                                                         </w:t>
      </w:r>
    </w:p>
    <w:p w:rsidR="00B44298" w:rsidRPr="004C6624" w:rsidRDefault="00B44298" w:rsidP="00B4429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22    1. CHILDREN'S SERVICES                                                                                                       </w:t>
      </w:r>
    </w:p>
    <w:p w:rsidR="00B44298" w:rsidRPr="004C6624" w:rsidRDefault="00B44298" w:rsidP="00B4429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23     PERSONAL SERVICE                                                                                                            </w:t>
      </w:r>
    </w:p>
    <w:p w:rsidR="00B44298" w:rsidRDefault="00B44298" w:rsidP="00B4429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24      CLASSIFIED POSITIONS          2,307,785     643,824   2,323,696     659,735                                                </w:t>
      </w:r>
    </w:p>
    <w:p w:rsidR="00B44298" w:rsidRPr="004C6624" w:rsidRDefault="00B44298" w:rsidP="00B442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25                                      (57.00)     (13.68)     (57.00)     (13.68)                                                </w:t>
      </w:r>
    </w:p>
    <w:p w:rsidR="00B44298" w:rsidRPr="004C6624" w:rsidRDefault="00B44298" w:rsidP="00B4429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26      OTHER PERSONAL SERVICES         341,974       8,028     341,974       8,028                                                </w:t>
      </w:r>
    </w:p>
    <w:p w:rsidR="00B44298" w:rsidRPr="004C6624" w:rsidRDefault="00B44298" w:rsidP="00B4429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44298" w:rsidRDefault="00B44298" w:rsidP="00B442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27     TOTAL PERSONAL SERVICE         2,649,759     651,852   2,665,670     667,763                                                </w:t>
      </w:r>
    </w:p>
    <w:p w:rsidR="00B44298" w:rsidRPr="004C6624" w:rsidRDefault="00B44298" w:rsidP="00B442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28                                      (57.00)     (13.68)     (57.00)     (13.68)                                                </w:t>
      </w:r>
    </w:p>
    <w:p w:rsidR="00B44298" w:rsidRPr="004C6624" w:rsidRDefault="00B44298" w:rsidP="00B4429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29     OTHER OPERATING EXPENSES       5,263,878     490,827   5,263,878     490,827                                                </w:t>
      </w:r>
    </w:p>
    <w:p w:rsidR="00B44298" w:rsidRPr="004C6624" w:rsidRDefault="00B44298" w:rsidP="00B4429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30     PUBLIC ASSISTANCE:                                                                                                          </w:t>
      </w:r>
    </w:p>
    <w:p w:rsidR="00B44298" w:rsidRPr="004C6624" w:rsidRDefault="00B44298" w:rsidP="00B4429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31      CASE SERVICES                25,154,949     138,325  25,154,949     138,325                                                </w:t>
      </w:r>
    </w:p>
    <w:p w:rsidR="00B44298" w:rsidRPr="004C6624" w:rsidRDefault="00B44298" w:rsidP="00B4429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44298" w:rsidRPr="004C6624" w:rsidRDefault="00B44298" w:rsidP="00B442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32     TOTAL CASE SRVC/PUB ASST      25,154,949     138,325  25,154,949     138,325                                                </w:t>
      </w:r>
    </w:p>
    <w:p w:rsidR="00B44298" w:rsidRPr="004C6624" w:rsidRDefault="00B44298" w:rsidP="00B4429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44298" w:rsidRDefault="00B44298" w:rsidP="00B442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33    TOTAL CHILDREN'S SERVICES      33,068,586   1,281,004  33,084,497   1,296,915                                                </w:t>
      </w:r>
    </w:p>
    <w:p w:rsidR="00B44298" w:rsidRPr="004C6624" w:rsidRDefault="00B44298" w:rsidP="00B442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34                                      (57.00)     (13.68)     (57.00)     (13.68)                                                </w:t>
      </w:r>
    </w:p>
    <w:p w:rsidR="00B44298" w:rsidRPr="004C6624" w:rsidRDefault="00B44298" w:rsidP="00B4429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B44298" w:rsidRPr="004C6624" w:rsidRDefault="00B44298" w:rsidP="00B4429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36    2. ADULT SERVICES                                                                                                            </w:t>
      </w:r>
    </w:p>
    <w:p w:rsidR="00B44298" w:rsidRPr="004C6624" w:rsidRDefault="00B44298" w:rsidP="00B4429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37     PERSONAL SERVICE                                                                                                            </w:t>
      </w:r>
    </w:p>
    <w:p w:rsidR="00B44298" w:rsidRDefault="00B44298" w:rsidP="00B4429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38      CLASSIFIED POSITIONS            377,169                 377,169                                                            </w:t>
      </w:r>
    </w:p>
    <w:p w:rsidR="00B44298" w:rsidRPr="004C6624" w:rsidRDefault="00B44298" w:rsidP="00B442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39                                       (9.00)                  (9.00)                                                            </w:t>
      </w:r>
    </w:p>
    <w:p w:rsidR="00B44298" w:rsidRDefault="00B44298" w:rsidP="00B44298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B44298" w:rsidRPr="004C6624" w:rsidRDefault="00B44298" w:rsidP="00B442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4C6624">
        <w:rPr>
          <w:rFonts w:ascii="Letter Gothic" w:hAnsi="Letter Gothic"/>
          <w:sz w:val="18"/>
        </w:rPr>
        <w:t xml:space="preserve">  38-0003                                              SECTION  38                                                 PAGE 0125</w:t>
      </w:r>
    </w:p>
    <w:p w:rsidR="00B44298" w:rsidRPr="004C6624" w:rsidRDefault="00B44298" w:rsidP="00B4429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   DEPARTMENT OF SOCIAL SERVICES                                                 </w:t>
      </w:r>
    </w:p>
    <w:p w:rsidR="00B44298" w:rsidRPr="004C6624" w:rsidRDefault="00B44298" w:rsidP="00B4429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B44298" w:rsidRPr="004C6624" w:rsidRDefault="00B44298" w:rsidP="00B4429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B44298" w:rsidRPr="004C6624" w:rsidRDefault="00B44298" w:rsidP="00B4429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B44298" w:rsidRPr="004C6624" w:rsidRDefault="00B44298" w:rsidP="00B4429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B44298" w:rsidRPr="004C6624" w:rsidRDefault="00B44298" w:rsidP="00B4429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B44298" w:rsidRPr="004C6624" w:rsidRDefault="00B44298" w:rsidP="00B4429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B44298" w:rsidRPr="004C6624" w:rsidRDefault="00B44298" w:rsidP="00B4429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44298" w:rsidRDefault="00B44298" w:rsidP="00B442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1     TOTAL PERSONAL SERVICE           377,169                 377,169                                                            </w:t>
      </w:r>
    </w:p>
    <w:p w:rsidR="00B44298" w:rsidRPr="004C6624" w:rsidRDefault="00B44298" w:rsidP="00B442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2                                       (9.00)                  (9.00)                                                            </w:t>
      </w:r>
    </w:p>
    <w:p w:rsidR="00B44298" w:rsidRPr="004C6624" w:rsidRDefault="00B44298" w:rsidP="00B4429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3     OTHER OPERATING EXPENSES       4,976,631               4,976,631                                                            </w:t>
      </w:r>
    </w:p>
    <w:p w:rsidR="00B44298" w:rsidRPr="004C6624" w:rsidRDefault="00B44298" w:rsidP="00B4429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44298" w:rsidRDefault="00B44298" w:rsidP="00B442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4    TOTAL ADULT SERVICES            5,353,800               5,353,800                                                            </w:t>
      </w:r>
    </w:p>
    <w:p w:rsidR="00B44298" w:rsidRPr="004C6624" w:rsidRDefault="00B44298" w:rsidP="00B442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5                                       (9.00)                  (9.00)                                                            </w:t>
      </w:r>
    </w:p>
    <w:p w:rsidR="00B44298" w:rsidRPr="004C6624" w:rsidRDefault="00B44298" w:rsidP="00B4429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B44298" w:rsidRPr="004C6624" w:rsidRDefault="00B44298" w:rsidP="00B4429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7    3. FAMILY INDEPENDENCE                                                                                                       </w:t>
      </w:r>
    </w:p>
    <w:p w:rsidR="00B44298" w:rsidRPr="004C6624" w:rsidRDefault="00B44298" w:rsidP="00B4429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8     PERSONAL SERVICE                                                                                                            </w:t>
      </w:r>
    </w:p>
    <w:p w:rsidR="00B44298" w:rsidRDefault="00B44298" w:rsidP="00B4429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9      CLASSIFIED POSITIONS            312,827                 312,827                                                            </w:t>
      </w:r>
    </w:p>
    <w:p w:rsidR="00B44298" w:rsidRPr="004C6624" w:rsidRDefault="00B44298" w:rsidP="00B442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10                                       (8.00)                  (8.00)                                                            </w:t>
      </w:r>
    </w:p>
    <w:p w:rsidR="00B44298" w:rsidRPr="004C6624" w:rsidRDefault="00B44298" w:rsidP="00B4429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11      OTHER PERSONAL SERVICES         986,228                 986,228                                                            </w:t>
      </w:r>
    </w:p>
    <w:p w:rsidR="00B44298" w:rsidRPr="004C6624" w:rsidRDefault="00B44298" w:rsidP="00B4429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44298" w:rsidRDefault="00B44298" w:rsidP="00B442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12     TOTAL PERSONAL SERVICE         1,299,055               1,299,055                                                            </w:t>
      </w:r>
    </w:p>
    <w:p w:rsidR="00B44298" w:rsidRPr="004C6624" w:rsidRDefault="00B44298" w:rsidP="00B442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13                                       (8.00)                  (8.00)                                                            </w:t>
      </w:r>
    </w:p>
    <w:p w:rsidR="00B44298" w:rsidRPr="004C6624" w:rsidRDefault="00B44298" w:rsidP="00B4429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14     OTHER OPERATING EXPENSES      10,761,483              10,761,483                                                            </w:t>
      </w:r>
    </w:p>
    <w:p w:rsidR="00B44298" w:rsidRPr="004C6624" w:rsidRDefault="00B44298" w:rsidP="00B4429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15     PUBLIC ASSISTANCE:                                                                                                          </w:t>
      </w:r>
    </w:p>
    <w:p w:rsidR="00B44298" w:rsidRPr="004C6624" w:rsidRDefault="00B44298" w:rsidP="00B4429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16      CASE SERVICES                    73,610                  73,610                                                            </w:t>
      </w:r>
    </w:p>
    <w:p w:rsidR="00B44298" w:rsidRPr="004C6624" w:rsidRDefault="00B44298" w:rsidP="00B4429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44298" w:rsidRPr="004C6624" w:rsidRDefault="00B44298" w:rsidP="00B442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17     TOTAL CASE SRVC/PUB ASST          73,610                  73,610                                                            </w:t>
      </w:r>
    </w:p>
    <w:p w:rsidR="00B44298" w:rsidRPr="004C6624" w:rsidRDefault="00B44298" w:rsidP="00B4429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44298" w:rsidRDefault="00B44298" w:rsidP="00B442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18    TOTAL FAMILY INDEPENDENCE      12,134,148              12,134,148                                                            </w:t>
      </w:r>
    </w:p>
    <w:p w:rsidR="00B44298" w:rsidRPr="004C6624" w:rsidRDefault="00B44298" w:rsidP="00B442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19                                       (8.00)                  (8.00)                                                            </w:t>
      </w:r>
    </w:p>
    <w:p w:rsidR="00B44298" w:rsidRPr="004C6624" w:rsidRDefault="00B44298" w:rsidP="00B4429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B44298" w:rsidRPr="004C6624" w:rsidRDefault="00B44298" w:rsidP="00B4429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21    4. ECONOMIC SERVICES                                                                                                         </w:t>
      </w:r>
    </w:p>
    <w:p w:rsidR="00B44298" w:rsidRPr="004C6624" w:rsidRDefault="00B44298" w:rsidP="00B4429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22     PERSONAL SERVICE                                                                                                            </w:t>
      </w:r>
    </w:p>
    <w:p w:rsidR="00B44298" w:rsidRDefault="00B44298" w:rsidP="00B4429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23      CLASSIFIED POSITIONS          2,529,818      28,345   2,530,518      29,045                                                </w:t>
      </w:r>
    </w:p>
    <w:p w:rsidR="00B44298" w:rsidRPr="004C6624" w:rsidRDefault="00B44298" w:rsidP="00B442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24                                      (76.00)       (.78)     (76.00)       (.78)                                                </w:t>
      </w:r>
    </w:p>
    <w:p w:rsidR="00B44298" w:rsidRPr="004C6624" w:rsidRDefault="00B44298" w:rsidP="00B4429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25      OTHER PERSONAL SERVICES         687,872                 687,872                                                            </w:t>
      </w:r>
    </w:p>
    <w:p w:rsidR="00B44298" w:rsidRPr="004C6624" w:rsidRDefault="00B44298" w:rsidP="00B4429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44298" w:rsidRDefault="00B44298" w:rsidP="00B442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26     TOTAL PERSONAL SERVICE         3,217,690      28,345   3,218,390      29,045                                                </w:t>
      </w:r>
    </w:p>
    <w:p w:rsidR="00B44298" w:rsidRPr="004C6624" w:rsidRDefault="00B44298" w:rsidP="00B442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27                                      (76.00)       (.78)     (76.00)       (.78)                                                </w:t>
      </w:r>
    </w:p>
    <w:p w:rsidR="00B44298" w:rsidRPr="004C6624" w:rsidRDefault="00B44298" w:rsidP="00B4429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28     OTHER OPERATING EXPENSES       5,733,347   1,653,863   5,733,347   1,653,863                                                </w:t>
      </w:r>
    </w:p>
    <w:p w:rsidR="00B44298" w:rsidRPr="004C6624" w:rsidRDefault="00B44298" w:rsidP="00B4429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44298" w:rsidRDefault="00B44298" w:rsidP="00B442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29    TOTAL ECONOMIC SERVICES         8,951,037   1,682,208   8,951,737   1,682,908                                                </w:t>
      </w:r>
    </w:p>
    <w:p w:rsidR="00B44298" w:rsidRPr="004C6624" w:rsidRDefault="00B44298" w:rsidP="00B442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30                                      (76.00)       (.78)     (76.00)       (.78)                                                </w:t>
      </w:r>
    </w:p>
    <w:p w:rsidR="00B44298" w:rsidRDefault="00B44298" w:rsidP="00B4429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B44298" w:rsidRDefault="00B44298" w:rsidP="00B442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32   TOTAL PROGRAM MANAGEMENT        59,507,571   2,963,212  59,524,182   2,979,823                                                </w:t>
      </w:r>
    </w:p>
    <w:p w:rsidR="00B44298" w:rsidRPr="004C6624" w:rsidRDefault="00B44298" w:rsidP="00B442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33                                     (150.00)     (14.46)    (150.00)     (14.46)                                                </w:t>
      </w:r>
    </w:p>
    <w:p w:rsidR="00B44298" w:rsidRDefault="00B44298" w:rsidP="00B4429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B44298" w:rsidRDefault="00B44298" w:rsidP="00B442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35 TOTAL STATE OFFICE               158,600,832  13,566,666 160,840,118  13,781,119                                                </w:t>
      </w:r>
    </w:p>
    <w:p w:rsidR="00B44298" w:rsidRPr="004C6624" w:rsidRDefault="00B44298" w:rsidP="00B442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36                                     (750.79)    (243.16)    (752.79)    (243.16)                                                </w:t>
      </w:r>
    </w:p>
    <w:p w:rsidR="00B44298" w:rsidRPr="004C6624" w:rsidRDefault="00B44298" w:rsidP="00B4429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B44298" w:rsidRPr="004C6624" w:rsidRDefault="00B44298" w:rsidP="00B4429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38 II. PROGRAMS AND SERVICES                                                                                                       </w:t>
      </w:r>
    </w:p>
    <w:p w:rsidR="00B44298" w:rsidRPr="004C6624" w:rsidRDefault="00B44298" w:rsidP="00B4429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39  A. CHILD PROTECTIVE SERVICES                                                                                                   </w:t>
      </w:r>
    </w:p>
    <w:p w:rsidR="00B44298" w:rsidRDefault="00B44298" w:rsidP="00B44298">
      <w:pPr>
        <w:spacing w:line="170" w:lineRule="exact"/>
        <w:rPr>
          <w:rFonts w:ascii="Letter Gothic" w:hAnsi="Letter Gothic"/>
          <w:sz w:val="18"/>
        </w:rPr>
      </w:pPr>
    </w:p>
    <w:p w:rsidR="00B44298" w:rsidRDefault="00B44298" w:rsidP="00B44298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B44298" w:rsidRPr="004C6624" w:rsidRDefault="00B44298" w:rsidP="00B442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4C6624">
        <w:rPr>
          <w:rFonts w:ascii="Letter Gothic" w:hAnsi="Letter Gothic"/>
          <w:sz w:val="18"/>
        </w:rPr>
        <w:t xml:space="preserve">  38-0004                                              SECTION  38                                                 PAGE 0126</w:t>
      </w:r>
    </w:p>
    <w:p w:rsidR="00B44298" w:rsidRPr="004C6624" w:rsidRDefault="00B44298" w:rsidP="00B4429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   DEPARTMENT OF SOCIAL SERVICES                                                 </w:t>
      </w:r>
    </w:p>
    <w:p w:rsidR="00B44298" w:rsidRPr="004C6624" w:rsidRDefault="00B44298" w:rsidP="00B4429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B44298" w:rsidRPr="004C6624" w:rsidRDefault="00B44298" w:rsidP="00B4429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B44298" w:rsidRPr="004C6624" w:rsidRDefault="00B44298" w:rsidP="00B4429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B44298" w:rsidRPr="004C6624" w:rsidRDefault="00B44298" w:rsidP="00B4429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B44298" w:rsidRPr="004C6624" w:rsidRDefault="00B44298" w:rsidP="00B4429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B44298" w:rsidRPr="004C6624" w:rsidRDefault="00B44298" w:rsidP="00B4429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B44298" w:rsidRPr="004C6624" w:rsidRDefault="00B44298" w:rsidP="00B4429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1   1. CASE MANAGEMENT                                                                                                            </w:t>
      </w:r>
    </w:p>
    <w:p w:rsidR="00B44298" w:rsidRPr="004C6624" w:rsidRDefault="00B44298" w:rsidP="00B4429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2    PERSONAL SERVICE                                                                                                             </w:t>
      </w:r>
    </w:p>
    <w:p w:rsidR="00B44298" w:rsidRDefault="00B44298" w:rsidP="00B4429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3     CLASSIFIED POSITIONS          19,439,384   6,681,003  25,088,428   9,347,786                                                </w:t>
      </w:r>
    </w:p>
    <w:p w:rsidR="00B44298" w:rsidRPr="004C6624" w:rsidRDefault="00B44298" w:rsidP="00B442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4                                     (654.00)    (213.16)    (654.00)    (213.16)                                                </w:t>
      </w:r>
    </w:p>
    <w:p w:rsidR="00B44298" w:rsidRDefault="00B44298" w:rsidP="00B4429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5    NEW POSITIONS                                                                                                                </w:t>
      </w:r>
    </w:p>
    <w:p w:rsidR="00B44298" w:rsidRDefault="00B44298" w:rsidP="00B44298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i/>
          <w:sz w:val="18"/>
        </w:rPr>
        <w:t xml:space="preserve"> 6      HUMAN SERVICES SPECIALIST                                                                                                  </w:t>
      </w:r>
    </w:p>
    <w:p w:rsidR="00B44298" w:rsidRDefault="00B44298" w:rsidP="00B442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7                                                                                                                                 </w:t>
      </w:r>
    </w:p>
    <w:p w:rsidR="00B44298" w:rsidRDefault="00B44298" w:rsidP="00B44298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i/>
          <w:sz w:val="18"/>
        </w:rPr>
        <w:t xml:space="preserve"> 8      II                                                    4,060,000   1,225,000                                                </w:t>
      </w:r>
    </w:p>
    <w:p w:rsidR="00B44298" w:rsidRPr="004C6624" w:rsidRDefault="00B44298" w:rsidP="00B442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9                                                             (116.00)     (35.00)                                                </w:t>
      </w:r>
    </w:p>
    <w:p w:rsidR="00B44298" w:rsidRPr="004C6624" w:rsidRDefault="00B44298" w:rsidP="00B4429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10     OTHER PERSONAL SERVICES          351,533     116,386     351,533     116,386                                                </w:t>
      </w:r>
    </w:p>
    <w:p w:rsidR="00B44298" w:rsidRPr="004C6624" w:rsidRDefault="00B44298" w:rsidP="00B4429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44298" w:rsidRDefault="00B44298" w:rsidP="00B442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11    TOTAL PERSONAL SERVICE         19,790,917   6,797,389  29,499,961  10,689,172                                                </w:t>
      </w:r>
    </w:p>
    <w:p w:rsidR="00B44298" w:rsidRPr="004C6624" w:rsidRDefault="00B44298" w:rsidP="00B442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12                                     (654.00)    (213.16)    (770.00)    (248.16)                                                </w:t>
      </w:r>
    </w:p>
    <w:p w:rsidR="00B44298" w:rsidRPr="004C6624" w:rsidRDefault="00B44298" w:rsidP="00B4429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13    OTHER OPERATING EXPENSES        6,024,666     498,849   7,025,545   1,032,734                                                </w:t>
      </w:r>
    </w:p>
    <w:p w:rsidR="00B44298" w:rsidRPr="004C6624" w:rsidRDefault="00B44298" w:rsidP="00B4429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14    PUBLIC ASSISTANCE:                                                                                                           </w:t>
      </w:r>
    </w:p>
    <w:p w:rsidR="00B44298" w:rsidRPr="004C6624" w:rsidRDefault="00B44298" w:rsidP="00B4429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15     CASE SERVICES                      1,500         495       1,500         495                                                </w:t>
      </w:r>
    </w:p>
    <w:p w:rsidR="00B44298" w:rsidRPr="004C6624" w:rsidRDefault="00B44298" w:rsidP="00B4429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44298" w:rsidRPr="004C6624" w:rsidRDefault="00B44298" w:rsidP="00B442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16    TOTAL CASE SRVC/PUB ASST            1,500         495       1,500         495                                                </w:t>
      </w:r>
    </w:p>
    <w:p w:rsidR="00B44298" w:rsidRPr="004C6624" w:rsidRDefault="00B44298" w:rsidP="00B4429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44298" w:rsidRDefault="00B44298" w:rsidP="00B442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17   TOTAL CASE MANAGEMENT           25,817,083   7,296,733  36,527,006  11,722,401                                                </w:t>
      </w:r>
    </w:p>
    <w:p w:rsidR="00B44298" w:rsidRPr="004C6624" w:rsidRDefault="00B44298" w:rsidP="00B442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18                                     (654.00)    (213.16)    (770.00)    (248.16)                                                </w:t>
      </w:r>
    </w:p>
    <w:p w:rsidR="00B44298" w:rsidRPr="004C6624" w:rsidRDefault="00B44298" w:rsidP="00B4429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B44298" w:rsidRPr="004C6624" w:rsidRDefault="00B44298" w:rsidP="00B4429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20   2. LEGAL REPRESENTATION                                                                                                       </w:t>
      </w:r>
    </w:p>
    <w:p w:rsidR="00B44298" w:rsidRPr="004C6624" w:rsidRDefault="00B44298" w:rsidP="00B4429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21    PERSONAL SERVICE                                                                                                             </w:t>
      </w:r>
    </w:p>
    <w:p w:rsidR="00B44298" w:rsidRDefault="00B44298" w:rsidP="00B4429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22     CLASSIFIED POSITIONS           3,364,433     678,304   3,381,196     695,067                                                </w:t>
      </w:r>
    </w:p>
    <w:p w:rsidR="00B44298" w:rsidRPr="004C6624" w:rsidRDefault="00B44298" w:rsidP="00B442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23                                      (85.00)     (14.45)     (85.00)     (14.45)                                                </w:t>
      </w:r>
    </w:p>
    <w:p w:rsidR="00B44298" w:rsidRDefault="00B44298" w:rsidP="00B4429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24    NEW POSITIONS                                                                                                                </w:t>
      </w:r>
    </w:p>
    <w:p w:rsidR="00B44298" w:rsidRDefault="00B44298" w:rsidP="00B44298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i/>
          <w:sz w:val="18"/>
        </w:rPr>
        <w:t xml:space="preserve">25      ADMINISTRATIVE ASSISTANT                                 35,000                                                            </w:t>
      </w:r>
    </w:p>
    <w:p w:rsidR="00B44298" w:rsidRDefault="00B44298" w:rsidP="00B442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26                                                               (1.00)                                                            </w:t>
      </w:r>
    </w:p>
    <w:p w:rsidR="00B44298" w:rsidRDefault="00B44298" w:rsidP="00B44298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i/>
          <w:sz w:val="18"/>
        </w:rPr>
        <w:t xml:space="preserve">27      ATTORNEY IV                                              65,000                                                            </w:t>
      </w:r>
    </w:p>
    <w:p w:rsidR="00B44298" w:rsidRPr="004C6624" w:rsidRDefault="00B44298" w:rsidP="00B442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28                                                               (1.00)                                                            </w:t>
      </w:r>
    </w:p>
    <w:p w:rsidR="00B44298" w:rsidRPr="004C6624" w:rsidRDefault="00B44298" w:rsidP="00B4429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29     OTHER PERSONAL SERVICES           40,873       8,003      40,873       8,003                                                </w:t>
      </w:r>
    </w:p>
    <w:p w:rsidR="00B44298" w:rsidRPr="004C6624" w:rsidRDefault="00B44298" w:rsidP="00B4429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44298" w:rsidRDefault="00B44298" w:rsidP="00B442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30    TOTAL PERSONAL SERVICE          3,405,306     686,307   3,522,069     703,070                                                </w:t>
      </w:r>
    </w:p>
    <w:p w:rsidR="00B44298" w:rsidRPr="004C6624" w:rsidRDefault="00B44298" w:rsidP="00B442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31                                      (85.00)     (14.45)     (87.00)     (14.45)                                                </w:t>
      </w:r>
    </w:p>
    <w:p w:rsidR="00B44298" w:rsidRPr="004C6624" w:rsidRDefault="00B44298" w:rsidP="00B4429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32    OTHER OPERATING EXPENSES        1,746,198     290,054   1,751,198     290,054                                                </w:t>
      </w:r>
    </w:p>
    <w:p w:rsidR="00B44298" w:rsidRPr="004C6624" w:rsidRDefault="00B44298" w:rsidP="00B4429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44298" w:rsidRDefault="00B44298" w:rsidP="00B442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33   TOTAL LEGAL REPRESENTATION       5,151,504     976,361   5,273,267     993,124                                                </w:t>
      </w:r>
    </w:p>
    <w:p w:rsidR="00B44298" w:rsidRPr="004C6624" w:rsidRDefault="00B44298" w:rsidP="00B442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34                                      (85.00)     (14.45)     (87.00)     (14.45)                                                </w:t>
      </w:r>
    </w:p>
    <w:p w:rsidR="00B44298" w:rsidRDefault="00B44298" w:rsidP="00B4429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B44298" w:rsidRDefault="00B44298" w:rsidP="00B442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36  TOTAL CHILD PROTECTIVE SERVICES  30,968,587   8,273,094  41,800,273  12,715,525                                                </w:t>
      </w:r>
    </w:p>
    <w:p w:rsidR="00B44298" w:rsidRPr="004C6624" w:rsidRDefault="00B44298" w:rsidP="00B442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37                                     (739.00)    (227.61)    (857.00)    (262.61)                                                </w:t>
      </w:r>
    </w:p>
    <w:p w:rsidR="00B44298" w:rsidRPr="004C6624" w:rsidRDefault="00B44298" w:rsidP="00B4429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B44298" w:rsidRPr="004C6624" w:rsidRDefault="00B44298" w:rsidP="00B4429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39  B. FOSTER CARE                                                                                                                 </w:t>
      </w:r>
    </w:p>
    <w:p w:rsidR="00B44298" w:rsidRDefault="00B44298" w:rsidP="00B44298">
      <w:pPr>
        <w:spacing w:line="170" w:lineRule="exact"/>
        <w:rPr>
          <w:rFonts w:ascii="Letter Gothic" w:hAnsi="Letter Gothic"/>
          <w:sz w:val="18"/>
        </w:rPr>
      </w:pPr>
    </w:p>
    <w:p w:rsidR="00B44298" w:rsidRDefault="00B44298" w:rsidP="00B44298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B44298" w:rsidRPr="004C6624" w:rsidRDefault="00B44298" w:rsidP="00B442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4C6624">
        <w:rPr>
          <w:rFonts w:ascii="Letter Gothic" w:hAnsi="Letter Gothic"/>
          <w:sz w:val="18"/>
        </w:rPr>
        <w:t xml:space="preserve">  38-0005                                              SECTION  38                                                 PAGE 0127</w:t>
      </w:r>
    </w:p>
    <w:p w:rsidR="00B44298" w:rsidRPr="004C6624" w:rsidRDefault="00B44298" w:rsidP="00B4429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   DEPARTMENT OF SOCIAL SERVICES                                                 </w:t>
      </w:r>
    </w:p>
    <w:p w:rsidR="00B44298" w:rsidRPr="004C6624" w:rsidRDefault="00B44298" w:rsidP="00B4429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B44298" w:rsidRPr="004C6624" w:rsidRDefault="00B44298" w:rsidP="00B4429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B44298" w:rsidRPr="004C6624" w:rsidRDefault="00B44298" w:rsidP="00B4429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B44298" w:rsidRPr="004C6624" w:rsidRDefault="00B44298" w:rsidP="00B4429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B44298" w:rsidRPr="004C6624" w:rsidRDefault="00B44298" w:rsidP="00B4429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B44298" w:rsidRPr="004C6624" w:rsidRDefault="00B44298" w:rsidP="00B4429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B44298" w:rsidRPr="004C6624" w:rsidRDefault="00B44298" w:rsidP="00B4429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1   1. CASE MANAGEMENT                                                                                                            </w:t>
      </w:r>
    </w:p>
    <w:p w:rsidR="00B44298" w:rsidRPr="004C6624" w:rsidRDefault="00B44298" w:rsidP="00B4429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2    PERSONAL SERVICE                                                                                                             </w:t>
      </w:r>
    </w:p>
    <w:p w:rsidR="00B44298" w:rsidRDefault="00B44298" w:rsidP="00B4429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3     CLASSIFIED POSITIONS          18,368,864   5,785,490  18,647,852   5,928,478                                                </w:t>
      </w:r>
    </w:p>
    <w:p w:rsidR="00B44298" w:rsidRPr="004C6624" w:rsidRDefault="00B44298" w:rsidP="00B442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4                                     (558.21)    (236.56)    (558.21)    (236.56)                                                </w:t>
      </w:r>
    </w:p>
    <w:p w:rsidR="00B44298" w:rsidRPr="004C6624" w:rsidRDefault="00B44298" w:rsidP="00B4429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5     OTHER PERSONAL SERVICES        1,007,904     204,221   1,007,904     204,221                                                </w:t>
      </w:r>
    </w:p>
    <w:p w:rsidR="00B44298" w:rsidRPr="004C6624" w:rsidRDefault="00B44298" w:rsidP="00B4429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44298" w:rsidRDefault="00B44298" w:rsidP="00B442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6    TOTAL PERSONAL SERVICE         19,376,768   5,989,711  19,655,756   6,132,699                                                </w:t>
      </w:r>
    </w:p>
    <w:p w:rsidR="00B44298" w:rsidRPr="004C6624" w:rsidRDefault="00B44298" w:rsidP="00B442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7                                     (558.21)    (236.56)    (558.21)    (236.56)                                                </w:t>
      </w:r>
    </w:p>
    <w:p w:rsidR="00B44298" w:rsidRPr="004C6624" w:rsidRDefault="00B44298" w:rsidP="00B4429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8    OTHER OPERATING EXPENSES        3,375,728     728,196   3,375,728     728,196                                                </w:t>
      </w:r>
    </w:p>
    <w:p w:rsidR="00B44298" w:rsidRPr="004C6624" w:rsidRDefault="00B44298" w:rsidP="00B4429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9    PUBLIC ASSISTANCE:                                                                                                           </w:t>
      </w:r>
    </w:p>
    <w:p w:rsidR="00B44298" w:rsidRPr="004C6624" w:rsidRDefault="00B44298" w:rsidP="00B4429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10     CASE SERVICES                     16,925       3,649      16,925       3,649                                                </w:t>
      </w:r>
    </w:p>
    <w:p w:rsidR="00B44298" w:rsidRPr="004C6624" w:rsidRDefault="00B44298" w:rsidP="00B4429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44298" w:rsidRPr="004C6624" w:rsidRDefault="00B44298" w:rsidP="00B442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11    TOTAL CASE SRVC/PUB ASST           16,925       3,649      16,925       3,649                                                </w:t>
      </w:r>
    </w:p>
    <w:p w:rsidR="00B44298" w:rsidRPr="004C6624" w:rsidRDefault="00B44298" w:rsidP="00B4429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44298" w:rsidRDefault="00B44298" w:rsidP="00B442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12   TOTAL CASE MANAGEMENT           22,769,421   6,721,556  23,048,409   6,864,544                                                </w:t>
      </w:r>
    </w:p>
    <w:p w:rsidR="00B44298" w:rsidRPr="004C6624" w:rsidRDefault="00B44298" w:rsidP="00B442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13                                     (558.21)    (236.56)    (558.21)    (236.56)                                                </w:t>
      </w:r>
    </w:p>
    <w:p w:rsidR="00B44298" w:rsidRPr="004C6624" w:rsidRDefault="00B44298" w:rsidP="00B4429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B44298" w:rsidRPr="004C6624" w:rsidRDefault="00B44298" w:rsidP="00B4429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15   2. FOSTER CARE ASSISTANCE                                                                                                     </w:t>
      </w:r>
    </w:p>
    <w:p w:rsidR="00B44298" w:rsidRPr="004C6624" w:rsidRDefault="00B44298" w:rsidP="00B4429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16    PAYMENTS                                                                                                                     </w:t>
      </w:r>
    </w:p>
    <w:p w:rsidR="00B44298" w:rsidRPr="004C6624" w:rsidRDefault="00B44298" w:rsidP="00B4429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17    PUBLIC ASSISTANCE:                                                                                                           </w:t>
      </w:r>
    </w:p>
    <w:p w:rsidR="00B44298" w:rsidRPr="004C6624" w:rsidRDefault="00B44298" w:rsidP="00B4429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18     CASE SERVICES                 37,308,040   7,064,203  37,308,040   7,064,203                                                </w:t>
      </w:r>
    </w:p>
    <w:p w:rsidR="00B44298" w:rsidRPr="004C6624" w:rsidRDefault="00B44298" w:rsidP="00B4429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44298" w:rsidRPr="004C6624" w:rsidRDefault="00B44298" w:rsidP="00B442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19    TOTAL CASE SRVC/PUB ASST       37,308,040   7,064,203  37,308,040   7,064,203                                                </w:t>
      </w:r>
    </w:p>
    <w:p w:rsidR="00B44298" w:rsidRPr="004C6624" w:rsidRDefault="00B44298" w:rsidP="00B4429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44298" w:rsidRDefault="00B44298" w:rsidP="00B4429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20   TOTAL FOSTER CARE ASSISTANCE                                                                                                  </w:t>
      </w:r>
    </w:p>
    <w:p w:rsidR="00B44298" w:rsidRPr="004C6624" w:rsidRDefault="00B44298" w:rsidP="00B442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21    PAYMENTS                       37,308,040   7,064,203  37,308,040   7,064,203                                                </w:t>
      </w:r>
    </w:p>
    <w:p w:rsidR="00B44298" w:rsidRPr="004C6624" w:rsidRDefault="00B44298" w:rsidP="00B4429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B44298" w:rsidRPr="004C6624" w:rsidRDefault="00B44298" w:rsidP="00B4429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23   3. EMOTIONALLY DISTURBED                                                                                                      </w:t>
      </w:r>
    </w:p>
    <w:p w:rsidR="00B44298" w:rsidRPr="004C6624" w:rsidRDefault="00B44298" w:rsidP="00B4429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24    CHILDREN                                                                                                                     </w:t>
      </w:r>
    </w:p>
    <w:p w:rsidR="00B44298" w:rsidRPr="004C6624" w:rsidRDefault="00B44298" w:rsidP="00B4429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25    SPECIAL ITEMS:                                                                                                               </w:t>
      </w:r>
    </w:p>
    <w:p w:rsidR="00B44298" w:rsidRPr="004C6624" w:rsidRDefault="00B44298" w:rsidP="00B4429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26     IMD GROUP HOMES PAYMENTS      20,676,781  20,676,781  20,676,781  20,676,781                                                </w:t>
      </w:r>
    </w:p>
    <w:p w:rsidR="00B44298" w:rsidRPr="004C6624" w:rsidRDefault="00B44298" w:rsidP="00B4429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44298" w:rsidRPr="004C6624" w:rsidRDefault="00B44298" w:rsidP="00B442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27    TOTAL SPECIAL ITEMS            20,676,781  20,676,781  20,676,781  20,676,781                                                </w:t>
      </w:r>
    </w:p>
    <w:p w:rsidR="00B44298" w:rsidRPr="004C6624" w:rsidRDefault="00B44298" w:rsidP="00B4429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28    PUBLIC ASSISTANCE:                                                                                                           </w:t>
      </w:r>
    </w:p>
    <w:p w:rsidR="00B44298" w:rsidRPr="004C6624" w:rsidRDefault="00B44298" w:rsidP="00B4429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29     CASE SERVICES                 19,483,780  13,938,471  19,483,780  13,938,471                                                </w:t>
      </w:r>
    </w:p>
    <w:p w:rsidR="00B44298" w:rsidRPr="004C6624" w:rsidRDefault="00B44298" w:rsidP="00B4429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44298" w:rsidRPr="004C6624" w:rsidRDefault="00B44298" w:rsidP="00B442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30    TOTAL CASE SRVC/PUB ASST       19,483,780  13,938,471  19,483,780  13,938,471                                                </w:t>
      </w:r>
    </w:p>
    <w:p w:rsidR="00B44298" w:rsidRPr="004C6624" w:rsidRDefault="00B44298" w:rsidP="00B4429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44298" w:rsidRDefault="00B44298" w:rsidP="00B4429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31   TOTAL EMOTIONALLY DISTURBED                                                                                                   </w:t>
      </w:r>
    </w:p>
    <w:p w:rsidR="00B44298" w:rsidRPr="004C6624" w:rsidRDefault="00B44298" w:rsidP="00B442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32    CHILDREN                       40,160,561  34,615,252  40,160,561  34,615,252                                                </w:t>
      </w:r>
    </w:p>
    <w:p w:rsidR="00B44298" w:rsidRDefault="00B44298" w:rsidP="00B4429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B44298" w:rsidRDefault="00B44298" w:rsidP="00B442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34  TOTAL FOSTER CARE               100,238,022  48,401,011 100,517,010  48,543,999                                                </w:t>
      </w:r>
    </w:p>
    <w:p w:rsidR="00B44298" w:rsidRPr="004C6624" w:rsidRDefault="00B44298" w:rsidP="00B442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35                                     (558.21)    (236.56)    (558.21)    (236.56)                                                </w:t>
      </w:r>
    </w:p>
    <w:p w:rsidR="00B44298" w:rsidRPr="004C6624" w:rsidRDefault="00B44298" w:rsidP="00B4429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B44298" w:rsidRPr="004C6624" w:rsidRDefault="00B44298" w:rsidP="00B4429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37  C. ADOPTIONS                                                                                                                   </w:t>
      </w:r>
    </w:p>
    <w:p w:rsidR="00B44298" w:rsidRPr="004C6624" w:rsidRDefault="00B44298" w:rsidP="00B4429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38   1. CASE MANAGEMENT                                                                                                            </w:t>
      </w:r>
    </w:p>
    <w:p w:rsidR="00B44298" w:rsidRPr="004C6624" w:rsidRDefault="00B44298" w:rsidP="00B4429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39    PERSONAL SERVICE                                                                                                             </w:t>
      </w:r>
    </w:p>
    <w:p w:rsidR="00B44298" w:rsidRDefault="00B44298" w:rsidP="00B44298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B44298" w:rsidRPr="004C6624" w:rsidRDefault="00B44298" w:rsidP="00B442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4C6624">
        <w:rPr>
          <w:rFonts w:ascii="Letter Gothic" w:hAnsi="Letter Gothic"/>
          <w:sz w:val="18"/>
        </w:rPr>
        <w:t xml:space="preserve">  38-0006                                              SECTION  38                                                 PAGE 0128</w:t>
      </w:r>
    </w:p>
    <w:p w:rsidR="00B44298" w:rsidRPr="004C6624" w:rsidRDefault="00B44298" w:rsidP="00B4429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   DEPARTMENT OF SOCIAL SERVICES                                                 </w:t>
      </w:r>
    </w:p>
    <w:p w:rsidR="00B44298" w:rsidRPr="004C6624" w:rsidRDefault="00B44298" w:rsidP="00B4429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B44298" w:rsidRPr="004C6624" w:rsidRDefault="00B44298" w:rsidP="00B4429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B44298" w:rsidRPr="004C6624" w:rsidRDefault="00B44298" w:rsidP="00B4429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B44298" w:rsidRPr="004C6624" w:rsidRDefault="00B44298" w:rsidP="00B4429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B44298" w:rsidRPr="004C6624" w:rsidRDefault="00B44298" w:rsidP="00B4429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B44298" w:rsidRPr="004C6624" w:rsidRDefault="00B44298" w:rsidP="00B4429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B44298" w:rsidRDefault="00B44298" w:rsidP="00B4429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1     CLASSIFIED POSITIONS           3,818,699   1,592,951   3,858,066   1,632,318                                                </w:t>
      </w:r>
    </w:p>
    <w:p w:rsidR="00B44298" w:rsidRPr="004C6624" w:rsidRDefault="00B44298" w:rsidP="00B442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2                                     (121.00)     (48.40)    (121.00)     (48.40)                                                </w:t>
      </w:r>
    </w:p>
    <w:p w:rsidR="00B44298" w:rsidRPr="004C6624" w:rsidRDefault="00B44298" w:rsidP="00B4429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3     OTHER PERSONAL SERVICES           43,672      17,831      43,672      17,831                                                </w:t>
      </w:r>
    </w:p>
    <w:p w:rsidR="00B44298" w:rsidRPr="004C6624" w:rsidRDefault="00B44298" w:rsidP="00B4429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44298" w:rsidRDefault="00B44298" w:rsidP="00B442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4    TOTAL PERSONAL SERVICE          3,862,371   1,610,782   3,901,738   1,650,149                                                </w:t>
      </w:r>
    </w:p>
    <w:p w:rsidR="00B44298" w:rsidRPr="004C6624" w:rsidRDefault="00B44298" w:rsidP="00B442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5                                     (121.00)     (48.40)    (121.00)     (48.40)                                                </w:t>
      </w:r>
    </w:p>
    <w:p w:rsidR="00B44298" w:rsidRPr="004C6624" w:rsidRDefault="00B44298" w:rsidP="00B4429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6    OTHER OPERATING EXPENSES        1,786,220     403,881   1,786,220     403,881                                                </w:t>
      </w:r>
    </w:p>
    <w:p w:rsidR="00B44298" w:rsidRPr="004C6624" w:rsidRDefault="00B44298" w:rsidP="00B4429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7    PUBLIC ASSISTANCE:                                                                                                           </w:t>
      </w:r>
    </w:p>
    <w:p w:rsidR="00B44298" w:rsidRPr="004C6624" w:rsidRDefault="00B44298" w:rsidP="00B4429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8     CASE SERVICES                        700         240         700         240                                                </w:t>
      </w:r>
    </w:p>
    <w:p w:rsidR="00B44298" w:rsidRPr="004C6624" w:rsidRDefault="00B44298" w:rsidP="00B4429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44298" w:rsidRPr="004C6624" w:rsidRDefault="00B44298" w:rsidP="00B442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9    TOTAL CASE SRVC/PUB ASST              700         240         700         240                                                </w:t>
      </w:r>
    </w:p>
    <w:p w:rsidR="00B44298" w:rsidRPr="004C6624" w:rsidRDefault="00B44298" w:rsidP="00B4429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44298" w:rsidRDefault="00B44298" w:rsidP="00B442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10   TOTAL CASE MANAGEMENT            5,649,291   2,014,903   5,688,658   2,054,270                                                </w:t>
      </w:r>
    </w:p>
    <w:p w:rsidR="00B44298" w:rsidRPr="004C6624" w:rsidRDefault="00B44298" w:rsidP="00B442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11                                     (121.00)     (48.40)    (121.00)     (48.40)                                                </w:t>
      </w:r>
    </w:p>
    <w:p w:rsidR="00B44298" w:rsidRPr="004C6624" w:rsidRDefault="00B44298" w:rsidP="00B4429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B44298" w:rsidRPr="004C6624" w:rsidRDefault="00B44298" w:rsidP="00B4429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13   2. ADOPTIONS ASSISTANCE                                                                                                       </w:t>
      </w:r>
    </w:p>
    <w:p w:rsidR="00B44298" w:rsidRPr="004C6624" w:rsidRDefault="00B44298" w:rsidP="00B4429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14    PUBLIC ASSISTANCE:                                                                                                           </w:t>
      </w:r>
    </w:p>
    <w:p w:rsidR="00B44298" w:rsidRPr="004C6624" w:rsidRDefault="00B44298" w:rsidP="00B4429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15     CASE SERVICES                 25,275,121  12,616,719  25,275,121  12,616,719                                                </w:t>
      </w:r>
    </w:p>
    <w:p w:rsidR="00B44298" w:rsidRPr="004C6624" w:rsidRDefault="00B44298" w:rsidP="00B4429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44298" w:rsidRPr="004C6624" w:rsidRDefault="00B44298" w:rsidP="00B442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16    TOTAL CASE SRVC/PUB ASST       25,275,121  12,616,719  25,275,121  12,616,719                                                </w:t>
      </w:r>
    </w:p>
    <w:p w:rsidR="00B44298" w:rsidRPr="004C6624" w:rsidRDefault="00B44298" w:rsidP="00B4429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44298" w:rsidRDefault="00B44298" w:rsidP="00B4429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17   TOTAL ADOPTIONS ASSISTANCE                                                                                                    </w:t>
      </w:r>
    </w:p>
    <w:p w:rsidR="00B44298" w:rsidRPr="004C6624" w:rsidRDefault="00B44298" w:rsidP="00B442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18    PAYMENTS                       25,275,121  12,616,719  25,275,121  12,616,719                                                </w:t>
      </w:r>
    </w:p>
    <w:p w:rsidR="00B44298" w:rsidRDefault="00B44298" w:rsidP="00B4429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B44298" w:rsidRDefault="00B44298" w:rsidP="00B442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20  TOTAL ADOPTIONS                  30,924,412  14,631,622  30,963,779  14,670,989                                                </w:t>
      </w:r>
    </w:p>
    <w:p w:rsidR="00B44298" w:rsidRPr="004C6624" w:rsidRDefault="00B44298" w:rsidP="00B442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21                                     (121.00)     (48.40)    (121.00)     (48.40)                                                </w:t>
      </w:r>
    </w:p>
    <w:p w:rsidR="00B44298" w:rsidRPr="004C6624" w:rsidRDefault="00B44298" w:rsidP="00B4429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B44298" w:rsidRPr="004C6624" w:rsidRDefault="00B44298" w:rsidP="00B4429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23  D. ADULT  PROTECTIVE SERVICES                                                                                                  </w:t>
      </w:r>
    </w:p>
    <w:p w:rsidR="00B44298" w:rsidRPr="004C6624" w:rsidRDefault="00B44298" w:rsidP="00B4429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24   1. CASE MANAGEMENT                                                                                                            </w:t>
      </w:r>
    </w:p>
    <w:p w:rsidR="00B44298" w:rsidRPr="004C6624" w:rsidRDefault="00B44298" w:rsidP="00B4429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25    PERSONAL SERVICE                                                                                                             </w:t>
      </w:r>
    </w:p>
    <w:p w:rsidR="00B44298" w:rsidRDefault="00B44298" w:rsidP="00B4429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26     CLASSIFIED POSITIONS           2,755,883               2,755,883                                                            </w:t>
      </w:r>
    </w:p>
    <w:p w:rsidR="00B44298" w:rsidRPr="004C6624" w:rsidRDefault="00B44298" w:rsidP="00B442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27                                      (88.00)                 (88.00)                                                            </w:t>
      </w:r>
    </w:p>
    <w:p w:rsidR="00B44298" w:rsidRPr="004C6624" w:rsidRDefault="00B44298" w:rsidP="00B4429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28     OTHER PERSONAL SERVICES           26,821                  26,821                                                            </w:t>
      </w:r>
    </w:p>
    <w:p w:rsidR="00B44298" w:rsidRPr="004C6624" w:rsidRDefault="00B44298" w:rsidP="00B4429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44298" w:rsidRDefault="00B44298" w:rsidP="00B442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29    TOTAL PERSONAL SERVICE          2,782,704               2,782,704                                                            </w:t>
      </w:r>
    </w:p>
    <w:p w:rsidR="00B44298" w:rsidRPr="004C6624" w:rsidRDefault="00B44298" w:rsidP="00B442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30                                      (88.00)                 (88.00)                                                            </w:t>
      </w:r>
    </w:p>
    <w:p w:rsidR="00B44298" w:rsidRPr="004C6624" w:rsidRDefault="00B44298" w:rsidP="00B4429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31    OTHER OPERATING EXPENSES          240,895                 240,895                                                            </w:t>
      </w:r>
    </w:p>
    <w:p w:rsidR="00B44298" w:rsidRPr="004C6624" w:rsidRDefault="00B44298" w:rsidP="00B4429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44298" w:rsidRDefault="00B44298" w:rsidP="00B442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32   TOTAL CASE MANAGEMENT            3,023,599               3,023,599                                                            </w:t>
      </w:r>
    </w:p>
    <w:p w:rsidR="00B44298" w:rsidRPr="004C6624" w:rsidRDefault="00B44298" w:rsidP="00B442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33                                      (88.00)                 (88.00)                                                            </w:t>
      </w:r>
    </w:p>
    <w:p w:rsidR="00B44298" w:rsidRPr="004C6624" w:rsidRDefault="00B44298" w:rsidP="00B4429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B44298" w:rsidRPr="004C6624" w:rsidRDefault="00B44298" w:rsidP="00B4429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35   2. CASE SERVICES                                                                                                              </w:t>
      </w:r>
    </w:p>
    <w:p w:rsidR="00B44298" w:rsidRPr="004C6624" w:rsidRDefault="00B44298" w:rsidP="00B4429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36    PUBLIC ASSISTANCE:                                                                                                           </w:t>
      </w:r>
    </w:p>
    <w:p w:rsidR="00B44298" w:rsidRPr="004C6624" w:rsidRDefault="00B44298" w:rsidP="00B4429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37     CASE SERVICES                    175,000                 175,000                                                            </w:t>
      </w:r>
    </w:p>
    <w:p w:rsidR="00B44298" w:rsidRPr="004C6624" w:rsidRDefault="00B44298" w:rsidP="00B4429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44298" w:rsidRPr="004C6624" w:rsidRDefault="00B44298" w:rsidP="00B442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38    TOTAL CASE SRVC/PUB ASST          175,000                 175,000                                                            </w:t>
      </w:r>
    </w:p>
    <w:p w:rsidR="00B44298" w:rsidRPr="004C6624" w:rsidRDefault="00B44298" w:rsidP="00B4429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44298" w:rsidRPr="004C6624" w:rsidRDefault="00B44298" w:rsidP="00B442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39   TOTAL CASE SERVICES                175,000                 175,000                                                            </w:t>
      </w:r>
    </w:p>
    <w:p w:rsidR="00B44298" w:rsidRDefault="00B44298" w:rsidP="00B4429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  <w:r>
        <w:rPr>
          <w:rFonts w:ascii="Letter Gothic" w:hAnsi="Letter Gothic"/>
          <w:sz w:val="18"/>
        </w:rPr>
        <w:br w:type="page"/>
      </w:r>
    </w:p>
    <w:p w:rsidR="00B44298" w:rsidRPr="004C6624" w:rsidRDefault="00B44298" w:rsidP="00B442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4C6624">
        <w:rPr>
          <w:rFonts w:ascii="Letter Gothic" w:hAnsi="Letter Gothic"/>
          <w:sz w:val="18"/>
        </w:rPr>
        <w:t xml:space="preserve">  38-0007                                              SECTION  38                                                 PAGE 0129</w:t>
      </w:r>
    </w:p>
    <w:p w:rsidR="00B44298" w:rsidRPr="004C6624" w:rsidRDefault="00B44298" w:rsidP="00B4429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   DEPARTMENT OF SOCIAL SERVICES                                                 </w:t>
      </w:r>
    </w:p>
    <w:p w:rsidR="00B44298" w:rsidRPr="004C6624" w:rsidRDefault="00B44298" w:rsidP="00B4429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B44298" w:rsidRPr="004C6624" w:rsidRDefault="00B44298" w:rsidP="00B4429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B44298" w:rsidRPr="004C6624" w:rsidRDefault="00B44298" w:rsidP="00B4429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B44298" w:rsidRPr="004C6624" w:rsidRDefault="00B44298" w:rsidP="00B4429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B44298" w:rsidRPr="004C6624" w:rsidRDefault="00B44298" w:rsidP="00B4429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B44298" w:rsidRDefault="00B44298" w:rsidP="00B4429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B44298" w:rsidRDefault="00B44298" w:rsidP="00B442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1  TOTAL ADULT PROTECTIVE SERVICES   3,198,599               3,198,599                                                            </w:t>
      </w:r>
    </w:p>
    <w:p w:rsidR="00B44298" w:rsidRPr="004C6624" w:rsidRDefault="00B44298" w:rsidP="00B442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2                                      (88.00)                 (88.00)                                                            </w:t>
      </w:r>
    </w:p>
    <w:p w:rsidR="00B44298" w:rsidRPr="004C6624" w:rsidRDefault="00B44298" w:rsidP="00B4429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B44298" w:rsidRPr="004C6624" w:rsidRDefault="00B44298" w:rsidP="00B4429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4  E. EMPLOYMENT AND TRAINING                                                                                                     </w:t>
      </w:r>
    </w:p>
    <w:p w:rsidR="00B44298" w:rsidRPr="004C6624" w:rsidRDefault="00B44298" w:rsidP="00B4429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5   SERVICES                                                                                                                      </w:t>
      </w:r>
    </w:p>
    <w:p w:rsidR="00B44298" w:rsidRPr="004C6624" w:rsidRDefault="00B44298" w:rsidP="00B4429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6   1. CASE MANAGEMENT                                                                                                            </w:t>
      </w:r>
    </w:p>
    <w:p w:rsidR="00B44298" w:rsidRPr="004C6624" w:rsidRDefault="00B44298" w:rsidP="00B4429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7    PERSONAL SERVICE                                                                                                             </w:t>
      </w:r>
    </w:p>
    <w:p w:rsidR="00B44298" w:rsidRDefault="00B44298" w:rsidP="00B4429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8     CLASSIFIED POSITIONS          11,942,549     612,489  11,957,686     627,626                                                </w:t>
      </w:r>
    </w:p>
    <w:p w:rsidR="00B44298" w:rsidRPr="004C6624" w:rsidRDefault="00B44298" w:rsidP="00B442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9                                     (374.00)     (19.44)    (374.00)     (19.44)                                                </w:t>
      </w:r>
    </w:p>
    <w:p w:rsidR="00B44298" w:rsidRPr="004C6624" w:rsidRDefault="00B44298" w:rsidP="00B4429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10     OTHER PERSONAL SERVICES        1,816,289               1,816,289                                                            </w:t>
      </w:r>
    </w:p>
    <w:p w:rsidR="00B44298" w:rsidRPr="004C6624" w:rsidRDefault="00B44298" w:rsidP="00B4429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44298" w:rsidRDefault="00B44298" w:rsidP="00B442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11    TOTAL PERSONAL SERVICE         13,758,838     612,489  13,773,975     627,626                                                </w:t>
      </w:r>
    </w:p>
    <w:p w:rsidR="00B44298" w:rsidRPr="004C6624" w:rsidRDefault="00B44298" w:rsidP="00B442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12                                     (374.00)     (19.44)    (374.00)     (19.44)                                                </w:t>
      </w:r>
    </w:p>
    <w:p w:rsidR="00B44298" w:rsidRPr="004C6624" w:rsidRDefault="00B44298" w:rsidP="00B4429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13    OTHER OPERATING EXPENSES          520,390       6,354     520,390       6,354                                                </w:t>
      </w:r>
    </w:p>
    <w:p w:rsidR="00B44298" w:rsidRPr="004C6624" w:rsidRDefault="00B44298" w:rsidP="00B4429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44298" w:rsidRDefault="00B44298" w:rsidP="00B442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14   TOTAL CASE MANAGEMENT           14,279,228     618,843  14,294,365     633,980                                                </w:t>
      </w:r>
    </w:p>
    <w:p w:rsidR="00B44298" w:rsidRPr="004C6624" w:rsidRDefault="00B44298" w:rsidP="00B442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15                                     (374.00)     (19.44)    (374.00)     (19.44)                                                </w:t>
      </w:r>
    </w:p>
    <w:p w:rsidR="00B44298" w:rsidRPr="004C6624" w:rsidRDefault="00B44298" w:rsidP="00B4429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B44298" w:rsidRPr="004C6624" w:rsidRDefault="00B44298" w:rsidP="00B4429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17   2. EMPLOYMENT AND TRAINING                                                                                                    </w:t>
      </w:r>
    </w:p>
    <w:p w:rsidR="00B44298" w:rsidRPr="004C6624" w:rsidRDefault="00B44298" w:rsidP="00B4429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18    CASE SERVICES                                                                                                                </w:t>
      </w:r>
    </w:p>
    <w:p w:rsidR="00B44298" w:rsidRPr="004C6624" w:rsidRDefault="00B44298" w:rsidP="00B4429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19    PUBLIC ASSISTANCE:                                                                                                           </w:t>
      </w:r>
    </w:p>
    <w:p w:rsidR="00B44298" w:rsidRPr="004C6624" w:rsidRDefault="00B44298" w:rsidP="00B4429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20     CASE SERVICES                  7,520,582       2,500   7,520,582       2,500                                                </w:t>
      </w:r>
    </w:p>
    <w:p w:rsidR="00B44298" w:rsidRPr="004C6624" w:rsidRDefault="00B44298" w:rsidP="00B4429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44298" w:rsidRPr="004C6624" w:rsidRDefault="00B44298" w:rsidP="00B442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21    TOTAL CASE SRVC/PUB ASST        7,520,582       2,500   7,520,582       2,500                                                </w:t>
      </w:r>
    </w:p>
    <w:p w:rsidR="00B44298" w:rsidRPr="004C6624" w:rsidRDefault="00B44298" w:rsidP="00B4429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44298" w:rsidRDefault="00B44298" w:rsidP="00B4429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22   TOTAL EMPLOYMENT AND                                                                                                          </w:t>
      </w:r>
    </w:p>
    <w:p w:rsidR="00B44298" w:rsidRPr="004C6624" w:rsidRDefault="00B44298" w:rsidP="00B442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23    TRAINING CASE SERVICE           7,520,582       2,500   7,520,582       2,500                                                </w:t>
      </w:r>
    </w:p>
    <w:p w:rsidR="00B44298" w:rsidRPr="004C6624" w:rsidRDefault="00B44298" w:rsidP="00B4429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B44298" w:rsidRPr="004C6624" w:rsidRDefault="00B44298" w:rsidP="00B4429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25   3. TANF ASSISTANCE PAYMENTS                                                                                                   </w:t>
      </w:r>
    </w:p>
    <w:p w:rsidR="00B44298" w:rsidRPr="004C6624" w:rsidRDefault="00B44298" w:rsidP="00B4429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26    PUBLIC ASSISTANCE:                                                                                                           </w:t>
      </w:r>
    </w:p>
    <w:p w:rsidR="00B44298" w:rsidRPr="004C6624" w:rsidRDefault="00B44298" w:rsidP="00B4429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27     CASE SERVICES                 62,048,519   3,625,903  62,048,519   3,625,903                                                </w:t>
      </w:r>
    </w:p>
    <w:p w:rsidR="00B44298" w:rsidRPr="004C6624" w:rsidRDefault="00B44298" w:rsidP="00B4429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44298" w:rsidRPr="004C6624" w:rsidRDefault="00B44298" w:rsidP="00B442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28    TOTAL CASE SRVC/PUB ASST       62,048,519   3,625,903  62,048,519   3,625,903                                                </w:t>
      </w:r>
    </w:p>
    <w:p w:rsidR="00B44298" w:rsidRPr="004C6624" w:rsidRDefault="00B44298" w:rsidP="00B4429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44298" w:rsidRPr="004C6624" w:rsidRDefault="00B44298" w:rsidP="00B442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29   TOTAL TANF ASSISTANCE PAYMENTS  62,048,519   3,625,903  62,048,519   3,625,903                                                </w:t>
      </w:r>
    </w:p>
    <w:p w:rsidR="00B44298" w:rsidRPr="004C6624" w:rsidRDefault="00B44298" w:rsidP="00B4429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B44298" w:rsidRPr="004C6624" w:rsidRDefault="00B44298" w:rsidP="00B4429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44298" w:rsidRDefault="00B44298" w:rsidP="00B4429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31  TOTAL EMPLOYMENT AND TRAINING                                                                                                  </w:t>
      </w:r>
    </w:p>
    <w:p w:rsidR="00B44298" w:rsidRDefault="00B44298" w:rsidP="00B442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32   SERVICES                        83,848,329   4,247,246  83,863,466   4,262,383                                                </w:t>
      </w:r>
    </w:p>
    <w:p w:rsidR="00B44298" w:rsidRPr="004C6624" w:rsidRDefault="00B44298" w:rsidP="00B442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33                                     (374.00)     (19.44)    (374.00)     (19.44)                                                </w:t>
      </w:r>
    </w:p>
    <w:p w:rsidR="00B44298" w:rsidRPr="004C6624" w:rsidRDefault="00B44298" w:rsidP="00B4429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B44298" w:rsidRPr="004C6624" w:rsidRDefault="00B44298" w:rsidP="00B4429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35  F. CHILD SUPPORT ENFORCEMENT                                                                                                   </w:t>
      </w:r>
    </w:p>
    <w:p w:rsidR="00B44298" w:rsidRPr="004C6624" w:rsidRDefault="00B44298" w:rsidP="00B4429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36   PERSONAL SERVICE                                                                                                              </w:t>
      </w:r>
    </w:p>
    <w:p w:rsidR="00B44298" w:rsidRDefault="00B44298" w:rsidP="00B4429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37    CLASSIFIED POSITIONS            7,523,452   2,093,429   7,575,187   2,145,164                                                </w:t>
      </w:r>
    </w:p>
    <w:p w:rsidR="00B44298" w:rsidRPr="004C6624" w:rsidRDefault="00B44298" w:rsidP="00B442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38                                     (228.00)     (59.50)    (228.00)     (59.50)                                                </w:t>
      </w:r>
    </w:p>
    <w:p w:rsidR="00B44298" w:rsidRPr="004C6624" w:rsidRDefault="00B44298" w:rsidP="00B4429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39    OTHER PERSONAL SERVICES           489,162                 489,162                                                            </w:t>
      </w:r>
    </w:p>
    <w:p w:rsidR="00B44298" w:rsidRDefault="00B44298" w:rsidP="00B44298">
      <w:pPr>
        <w:spacing w:line="170" w:lineRule="exact"/>
        <w:rPr>
          <w:rFonts w:ascii="Letter Gothic" w:hAnsi="Letter Gothic"/>
          <w:sz w:val="18"/>
        </w:rPr>
      </w:pPr>
    </w:p>
    <w:p w:rsidR="00B44298" w:rsidRDefault="00B44298" w:rsidP="00B44298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B44298" w:rsidRPr="004C6624" w:rsidRDefault="00B44298" w:rsidP="00B442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4C6624">
        <w:rPr>
          <w:rFonts w:ascii="Letter Gothic" w:hAnsi="Letter Gothic"/>
          <w:sz w:val="18"/>
        </w:rPr>
        <w:t xml:space="preserve">  38-0008                                              SECTION  38                                                 PAGE 0130</w:t>
      </w:r>
    </w:p>
    <w:p w:rsidR="00B44298" w:rsidRPr="004C6624" w:rsidRDefault="00B44298" w:rsidP="00B4429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   DEPARTMENT OF SOCIAL SERVICES                                                 </w:t>
      </w:r>
    </w:p>
    <w:p w:rsidR="00B44298" w:rsidRPr="004C6624" w:rsidRDefault="00B44298" w:rsidP="00B4429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B44298" w:rsidRPr="004C6624" w:rsidRDefault="00B44298" w:rsidP="00B4429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B44298" w:rsidRPr="004C6624" w:rsidRDefault="00B44298" w:rsidP="00B4429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B44298" w:rsidRPr="004C6624" w:rsidRDefault="00B44298" w:rsidP="00B4429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B44298" w:rsidRPr="004C6624" w:rsidRDefault="00B44298" w:rsidP="00B4429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B44298" w:rsidRPr="004C6624" w:rsidRDefault="00B44298" w:rsidP="00B4429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B44298" w:rsidRPr="004C6624" w:rsidRDefault="00B44298" w:rsidP="00B4429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44298" w:rsidRDefault="00B44298" w:rsidP="00B442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1   TOTAL PERSONAL SERVICE           8,012,614   2,093,429   8,064,349   2,145,164                                                </w:t>
      </w:r>
    </w:p>
    <w:p w:rsidR="00B44298" w:rsidRPr="004C6624" w:rsidRDefault="00B44298" w:rsidP="00B442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2                                     (228.00)     (59.50)    (228.00)     (59.50)                                                </w:t>
      </w:r>
    </w:p>
    <w:p w:rsidR="00B44298" w:rsidRPr="004C6624" w:rsidRDefault="00B44298" w:rsidP="00B4429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3   OTHER OPERATING EXPENSES        46,373,436     734,862  60,373,437     734,863                                                </w:t>
      </w:r>
    </w:p>
    <w:p w:rsidR="00B44298" w:rsidRPr="004C6624" w:rsidRDefault="00B44298" w:rsidP="00B4429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4   AID TO SUBDIVISIONS:                                                                                                          </w:t>
      </w:r>
    </w:p>
    <w:p w:rsidR="00B44298" w:rsidRPr="004C6624" w:rsidRDefault="00B44298" w:rsidP="00B4429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5    ALLOC OTHER ENTITIES                6,500                   6,500                                                            </w:t>
      </w:r>
    </w:p>
    <w:p w:rsidR="00B44298" w:rsidRPr="004C6624" w:rsidRDefault="00B44298" w:rsidP="00B4429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44298" w:rsidRPr="004C6624" w:rsidRDefault="00B44298" w:rsidP="00B442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6   TOTAL DIST SUBDIVISIONS              6,500                   6,500                                                            </w:t>
      </w:r>
    </w:p>
    <w:p w:rsidR="00B44298" w:rsidRPr="004C6624" w:rsidRDefault="00B44298" w:rsidP="00B4429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44298" w:rsidRDefault="00B44298" w:rsidP="00B442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7  TOTAL CHILD SUPPORT ENFORCEMENT  54,392,550   2,828,291  68,444,286   2,880,027                                                </w:t>
      </w:r>
    </w:p>
    <w:p w:rsidR="00B44298" w:rsidRPr="004C6624" w:rsidRDefault="00B44298" w:rsidP="00B442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8                                     (228.00)     (59.50)    (228.00)     (59.50)                                                </w:t>
      </w:r>
    </w:p>
    <w:p w:rsidR="00B44298" w:rsidRPr="004C6624" w:rsidRDefault="00B44298" w:rsidP="00B4429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B44298" w:rsidRPr="004C6624" w:rsidRDefault="00B44298" w:rsidP="00B4429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10  G. FOOD STAMP ASSISTANCE                                                                                                       </w:t>
      </w:r>
    </w:p>
    <w:p w:rsidR="00B44298" w:rsidRPr="004C6624" w:rsidRDefault="00B44298" w:rsidP="00B4429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11   PROGRAM                                                                                                                       </w:t>
      </w:r>
    </w:p>
    <w:p w:rsidR="00B44298" w:rsidRPr="004C6624" w:rsidRDefault="00B44298" w:rsidP="00B4429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12   1. ELIGIBILITY                                                                                                                </w:t>
      </w:r>
    </w:p>
    <w:p w:rsidR="00B44298" w:rsidRPr="004C6624" w:rsidRDefault="00B44298" w:rsidP="00B4429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13    PERSONAL SERVICE                                                                                                             </w:t>
      </w:r>
    </w:p>
    <w:p w:rsidR="00B44298" w:rsidRDefault="00B44298" w:rsidP="00B4429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14     CLASSIFIED POSITIONS          11,585,343   5,557,577  11,722,689   5,694,923                                                </w:t>
      </w:r>
    </w:p>
    <w:p w:rsidR="00B44298" w:rsidRPr="004C6624" w:rsidRDefault="00B44298" w:rsidP="00B442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15                                     (439.00)    (183.00)    (439.00)    (183.00)                                                </w:t>
      </w:r>
    </w:p>
    <w:p w:rsidR="00B44298" w:rsidRPr="004C6624" w:rsidRDefault="00B44298" w:rsidP="00B4429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16     OTHER PERSONAL SERVICES        1,896,128      36,654   1,896,128      36,654                                                </w:t>
      </w:r>
    </w:p>
    <w:p w:rsidR="00B44298" w:rsidRPr="004C6624" w:rsidRDefault="00B44298" w:rsidP="00B4429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44298" w:rsidRDefault="00B44298" w:rsidP="00B442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17    TOTAL PERSONAL SERVICE         13,481,471   5,594,231  13,618,817   5,731,577                                                </w:t>
      </w:r>
    </w:p>
    <w:p w:rsidR="00B44298" w:rsidRPr="004C6624" w:rsidRDefault="00B44298" w:rsidP="00B442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18                                     (439.00)    (183.00)    (439.00)    (183.00)                                                </w:t>
      </w:r>
    </w:p>
    <w:p w:rsidR="00B44298" w:rsidRPr="004C6624" w:rsidRDefault="00B44298" w:rsidP="00B4429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19    OTHER OPERATING EXPENSES        1,507,654      51,652   1,507,654      51,652                                                </w:t>
      </w:r>
    </w:p>
    <w:p w:rsidR="00B44298" w:rsidRPr="004C6624" w:rsidRDefault="00B44298" w:rsidP="00B4429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44298" w:rsidRDefault="00B44298" w:rsidP="00B442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20   TOTAL FOOD STAMPS PROGRAM       14,989,125   5,645,883  15,126,471   5,783,229                                                </w:t>
      </w:r>
    </w:p>
    <w:p w:rsidR="00B44298" w:rsidRPr="004C6624" w:rsidRDefault="00B44298" w:rsidP="00B442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21                                     (439.00)    (183.00)    (439.00)    (183.00)                                                </w:t>
      </w:r>
    </w:p>
    <w:p w:rsidR="00B44298" w:rsidRPr="004C6624" w:rsidRDefault="00B44298" w:rsidP="00B4429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B44298" w:rsidRPr="004C6624" w:rsidRDefault="00B44298" w:rsidP="00B4429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23   H. FAMILY PRESERVATION                                                                                                        </w:t>
      </w:r>
    </w:p>
    <w:p w:rsidR="00B44298" w:rsidRPr="004C6624" w:rsidRDefault="00B44298" w:rsidP="00B4429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24    PERSONAL SERVICE                                                                                                             </w:t>
      </w:r>
    </w:p>
    <w:p w:rsidR="00B44298" w:rsidRDefault="00B44298" w:rsidP="00B4429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25     CLASSIFIED POSITIONS              79,207                  79,207                                                            </w:t>
      </w:r>
    </w:p>
    <w:p w:rsidR="00B44298" w:rsidRPr="004C6624" w:rsidRDefault="00B44298" w:rsidP="00B442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26                                       (1.00)                  (1.00)                                                            </w:t>
      </w:r>
    </w:p>
    <w:p w:rsidR="00B44298" w:rsidRPr="004C6624" w:rsidRDefault="00B44298" w:rsidP="00B4429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27     OTHER PERSONAL SERVICES          879,422       7,313     879,422       7,313                                                </w:t>
      </w:r>
    </w:p>
    <w:p w:rsidR="00B44298" w:rsidRPr="004C6624" w:rsidRDefault="00B44298" w:rsidP="00B4429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44298" w:rsidRDefault="00B44298" w:rsidP="00B442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28    TOTAL PERSONAL SERVICE            958,629       7,313     958,629       7,313                                                </w:t>
      </w:r>
    </w:p>
    <w:p w:rsidR="00B44298" w:rsidRPr="004C6624" w:rsidRDefault="00B44298" w:rsidP="00B442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29                                       (1.00)                  (1.00)                                                            </w:t>
      </w:r>
    </w:p>
    <w:p w:rsidR="00B44298" w:rsidRPr="004C6624" w:rsidRDefault="00B44298" w:rsidP="00B4429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30    OTHER OPERATING EXPENSES        3,674,663     124,090   3,674,663     124,090                                                </w:t>
      </w:r>
    </w:p>
    <w:p w:rsidR="00B44298" w:rsidRPr="004C6624" w:rsidRDefault="00B44298" w:rsidP="00B4429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31    PUBLIC ASSISTANCE:                                                                                                           </w:t>
      </w:r>
    </w:p>
    <w:p w:rsidR="00B44298" w:rsidRPr="004C6624" w:rsidRDefault="00B44298" w:rsidP="00B4429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32     CASE SERVICES                  1,783,245               1,783,245                                                            </w:t>
      </w:r>
    </w:p>
    <w:p w:rsidR="00B44298" w:rsidRPr="004C6624" w:rsidRDefault="00B44298" w:rsidP="00B4429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44298" w:rsidRPr="004C6624" w:rsidRDefault="00B44298" w:rsidP="00B442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33    TOTAL CASE SRVC/PUB ASST        1,783,245               1,783,245                                                            </w:t>
      </w:r>
    </w:p>
    <w:p w:rsidR="00B44298" w:rsidRPr="004C6624" w:rsidRDefault="00B44298" w:rsidP="00B4429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44298" w:rsidRDefault="00B44298" w:rsidP="00B442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34   TOTAL FAMILY PRESERVATION        6,416,537     131,403   6,416,537     131,403                                                </w:t>
      </w:r>
    </w:p>
    <w:p w:rsidR="00B44298" w:rsidRPr="004C6624" w:rsidRDefault="00B44298" w:rsidP="00B442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35                                       (1.00)                  (1.00)                                                            </w:t>
      </w:r>
    </w:p>
    <w:p w:rsidR="00B44298" w:rsidRPr="004C6624" w:rsidRDefault="00B44298" w:rsidP="00B4429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B44298" w:rsidRPr="004C6624" w:rsidRDefault="00B44298" w:rsidP="00B4429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37   I. HOMEMAKER                                                                                                                  </w:t>
      </w:r>
    </w:p>
    <w:p w:rsidR="00B44298" w:rsidRPr="004C6624" w:rsidRDefault="00B44298" w:rsidP="00B4429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38    PERSONAL SERVICE                                                                                                             </w:t>
      </w:r>
    </w:p>
    <w:p w:rsidR="00B44298" w:rsidRDefault="00B44298" w:rsidP="00B4429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39     CLASSIFIED POSITIONS           1,238,099               1,238,099                                                            </w:t>
      </w:r>
    </w:p>
    <w:p w:rsidR="00B44298" w:rsidRDefault="00B44298" w:rsidP="00B442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40                                      (69.00)                 (69.00)                                                            </w:t>
      </w:r>
      <w:r>
        <w:rPr>
          <w:rFonts w:ascii="Letter Gothic" w:hAnsi="Letter Gothic"/>
          <w:sz w:val="18"/>
        </w:rPr>
        <w:br w:type="page"/>
      </w:r>
    </w:p>
    <w:p w:rsidR="00B44298" w:rsidRPr="004C6624" w:rsidRDefault="00B44298" w:rsidP="00B442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4C6624">
        <w:rPr>
          <w:rFonts w:ascii="Letter Gothic" w:hAnsi="Letter Gothic"/>
          <w:sz w:val="18"/>
        </w:rPr>
        <w:t xml:space="preserve">  38-0009                                              SECTION  38                                                 PAGE 0131</w:t>
      </w:r>
    </w:p>
    <w:p w:rsidR="00B44298" w:rsidRPr="004C6624" w:rsidRDefault="00B44298" w:rsidP="00B4429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   DEPARTMENT OF SOCIAL SERVICES                                                 </w:t>
      </w:r>
    </w:p>
    <w:p w:rsidR="00B44298" w:rsidRPr="004C6624" w:rsidRDefault="00B44298" w:rsidP="00B4429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B44298" w:rsidRPr="004C6624" w:rsidRDefault="00B44298" w:rsidP="00B4429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B44298" w:rsidRPr="004C6624" w:rsidRDefault="00B44298" w:rsidP="00B4429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B44298" w:rsidRPr="004C6624" w:rsidRDefault="00B44298" w:rsidP="00B4429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B44298" w:rsidRPr="004C6624" w:rsidRDefault="00B44298" w:rsidP="00B4429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B44298" w:rsidRPr="004C6624" w:rsidRDefault="00B44298" w:rsidP="00B4429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B44298" w:rsidRPr="004C6624" w:rsidRDefault="00B44298" w:rsidP="00B4429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44298" w:rsidRDefault="00B44298" w:rsidP="00B442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1    TOTAL PERSONAL SERVICE          1,238,099               1,238,099                                                            </w:t>
      </w:r>
    </w:p>
    <w:p w:rsidR="00B44298" w:rsidRPr="004C6624" w:rsidRDefault="00B44298" w:rsidP="00B442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2                                      (69.00)                 (69.00)                                                            </w:t>
      </w:r>
    </w:p>
    <w:p w:rsidR="00B44298" w:rsidRPr="004C6624" w:rsidRDefault="00B44298" w:rsidP="00B4429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3    OTHER OPERATING EXPENSES          276,400                 276,400                                                            </w:t>
      </w:r>
    </w:p>
    <w:p w:rsidR="00B44298" w:rsidRPr="004C6624" w:rsidRDefault="00B44298" w:rsidP="00B4429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44298" w:rsidRDefault="00B44298" w:rsidP="00B442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4   TOTAL HOMEMAKER                  1,514,499               1,514,499                                                            </w:t>
      </w:r>
    </w:p>
    <w:p w:rsidR="00B44298" w:rsidRPr="004C6624" w:rsidRDefault="00B44298" w:rsidP="00B442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5                                      (69.00)                 (69.00)                                                            </w:t>
      </w:r>
    </w:p>
    <w:p w:rsidR="00B44298" w:rsidRPr="004C6624" w:rsidRDefault="00B44298" w:rsidP="00B4429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B44298" w:rsidRPr="004C6624" w:rsidRDefault="00B44298" w:rsidP="00B4429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7   J. BATTERED SPOUSE                                                                                                            </w:t>
      </w:r>
    </w:p>
    <w:p w:rsidR="00B44298" w:rsidRPr="004C6624" w:rsidRDefault="00B44298" w:rsidP="00B4429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8    PERSONAL SERVICE                                                                                                             </w:t>
      </w:r>
    </w:p>
    <w:p w:rsidR="00B44298" w:rsidRPr="004C6624" w:rsidRDefault="00B44298" w:rsidP="00B4429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9     OTHER PERSONAL SERVICES           33,730                  33,730                                                            </w:t>
      </w:r>
    </w:p>
    <w:p w:rsidR="00B44298" w:rsidRPr="004C6624" w:rsidRDefault="00B44298" w:rsidP="00B4429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44298" w:rsidRPr="004C6624" w:rsidRDefault="00B44298" w:rsidP="00B442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10    TOTAL PERSONAL SERVICE             33,730                  33,730                                                            </w:t>
      </w:r>
    </w:p>
    <w:p w:rsidR="00B44298" w:rsidRPr="004C6624" w:rsidRDefault="00B44298" w:rsidP="00B4429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11    OTHER OPERATING EXPENSES           23,875                  23,875                                                            </w:t>
      </w:r>
    </w:p>
    <w:p w:rsidR="00B44298" w:rsidRPr="004C6624" w:rsidRDefault="00B44298" w:rsidP="00B4429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12    AID TO SUBDIVISIONS:                                                                                                         </w:t>
      </w:r>
    </w:p>
    <w:p w:rsidR="00B44298" w:rsidRPr="004C6624" w:rsidRDefault="00B44298" w:rsidP="00B4429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13     ALLOC OTHER ENTITIES           3,999,554               3,999,554                                                            </w:t>
      </w:r>
    </w:p>
    <w:p w:rsidR="00B44298" w:rsidRPr="004C6624" w:rsidRDefault="00B44298" w:rsidP="00B4429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14     AID TO OTHER ENTITIES          1,648,333   1,648,333   1,648,333   1,648,333                                                </w:t>
      </w:r>
    </w:p>
    <w:p w:rsidR="00B44298" w:rsidRPr="004C6624" w:rsidRDefault="00B44298" w:rsidP="00B4429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44298" w:rsidRPr="004C6624" w:rsidRDefault="00B44298" w:rsidP="00B442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15    TOTAL DIST SUBDIVISIONS         5,647,887   1,648,333   5,647,887   1,648,333                                                </w:t>
      </w:r>
    </w:p>
    <w:p w:rsidR="00B44298" w:rsidRPr="004C6624" w:rsidRDefault="00B44298" w:rsidP="00B4429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44298" w:rsidRPr="004C6624" w:rsidRDefault="00B44298" w:rsidP="00B442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16   TOTAL BATTERED SPOUSE            5,705,492   1,648,333   5,705,492   1,648,333                                                </w:t>
      </w:r>
    </w:p>
    <w:p w:rsidR="00B44298" w:rsidRPr="004C6624" w:rsidRDefault="00B44298" w:rsidP="00B4429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B44298" w:rsidRPr="004C6624" w:rsidRDefault="00B44298" w:rsidP="00B4429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18   K. PREGNANCY PREVENTION                                                                                                       </w:t>
      </w:r>
    </w:p>
    <w:p w:rsidR="00B44298" w:rsidRPr="004C6624" w:rsidRDefault="00B44298" w:rsidP="00B4429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19    PERSONAL SERVICE                                                                                                             </w:t>
      </w:r>
    </w:p>
    <w:p w:rsidR="00B44298" w:rsidRDefault="00B44298" w:rsidP="00B4429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20     CLASSIFIED POSITIONS              91,228                  91,228                                                            </w:t>
      </w:r>
    </w:p>
    <w:p w:rsidR="00B44298" w:rsidRPr="004C6624" w:rsidRDefault="00B44298" w:rsidP="00B442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21                                       (2.00)                  (2.00)                                                            </w:t>
      </w:r>
    </w:p>
    <w:p w:rsidR="00B44298" w:rsidRPr="004C6624" w:rsidRDefault="00B44298" w:rsidP="00B4429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22     OTHER PERSONAL SERVICES           32,749                  32,749                                                            </w:t>
      </w:r>
    </w:p>
    <w:p w:rsidR="00B44298" w:rsidRPr="004C6624" w:rsidRDefault="00B44298" w:rsidP="00B4429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44298" w:rsidRDefault="00B44298" w:rsidP="00B442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23    TOTAL PERSONAL SERVICE            123,977                 123,977                                                            </w:t>
      </w:r>
    </w:p>
    <w:p w:rsidR="00B44298" w:rsidRPr="004C6624" w:rsidRDefault="00B44298" w:rsidP="00B442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24                                       (2.00)                  (2.00)                                                            </w:t>
      </w:r>
    </w:p>
    <w:p w:rsidR="00B44298" w:rsidRPr="004C6624" w:rsidRDefault="00B44298" w:rsidP="00B4429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25    OTHER OPERATING EXPENSES           26,200                  26,200                                                            </w:t>
      </w:r>
    </w:p>
    <w:p w:rsidR="00B44298" w:rsidRPr="004C6624" w:rsidRDefault="00B44298" w:rsidP="00B4429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26    SPECIAL ITEMS                                                                                                                </w:t>
      </w:r>
    </w:p>
    <w:p w:rsidR="00B44298" w:rsidRPr="004C6624" w:rsidRDefault="00B44298" w:rsidP="00B4429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27     CONTINUATION TEEN                                                                                                           </w:t>
      </w:r>
    </w:p>
    <w:p w:rsidR="00B44298" w:rsidRPr="004C6624" w:rsidRDefault="00B44298" w:rsidP="00B4429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28      PREGNANCY PREVENTION            546,972     546,972     546,972     546,972                                                </w:t>
      </w:r>
    </w:p>
    <w:p w:rsidR="00B44298" w:rsidRPr="004C6624" w:rsidRDefault="00B44298" w:rsidP="00B4429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44298" w:rsidRPr="004C6624" w:rsidRDefault="00B44298" w:rsidP="00B442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29    TOTAL SPECIAL ITEMS               546,972     546,972     546,972     546,972                                                </w:t>
      </w:r>
    </w:p>
    <w:p w:rsidR="00B44298" w:rsidRPr="004C6624" w:rsidRDefault="00B44298" w:rsidP="00B4429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44298" w:rsidRDefault="00B44298" w:rsidP="00B442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30   TOTAL PREGNANCY PREVENTION         697,149     546,972     697,149     546,972                                                </w:t>
      </w:r>
    </w:p>
    <w:p w:rsidR="00B44298" w:rsidRPr="004C6624" w:rsidRDefault="00B44298" w:rsidP="00B442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31                                       (2.00)                  (2.00)                                                            </w:t>
      </w:r>
    </w:p>
    <w:p w:rsidR="00B44298" w:rsidRPr="004C6624" w:rsidRDefault="00B44298" w:rsidP="00B4429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B44298" w:rsidRPr="004C6624" w:rsidRDefault="00B44298" w:rsidP="00B4429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33   L. FOOD SERVICES                                                                                                              </w:t>
      </w:r>
    </w:p>
    <w:p w:rsidR="00B44298" w:rsidRPr="004C6624" w:rsidRDefault="00B44298" w:rsidP="00B4429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34    PUBLIC ASSISTANCE:                                                                                                           </w:t>
      </w:r>
    </w:p>
    <w:p w:rsidR="00B44298" w:rsidRPr="004C6624" w:rsidRDefault="00B44298" w:rsidP="00B4429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35     CASE SERVICES                 36,036,715              36,036,715                                                            </w:t>
      </w:r>
    </w:p>
    <w:p w:rsidR="00B44298" w:rsidRPr="004C6624" w:rsidRDefault="00B44298" w:rsidP="00B4429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44298" w:rsidRPr="004C6624" w:rsidRDefault="00B44298" w:rsidP="00B442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36    TOTAL CASE SRVC/PUB ASST       36,036,715              36,036,715                                                            </w:t>
      </w:r>
    </w:p>
    <w:p w:rsidR="00B44298" w:rsidRPr="004C6624" w:rsidRDefault="00B44298" w:rsidP="00B4429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44298" w:rsidRPr="004C6624" w:rsidRDefault="00B44298" w:rsidP="00B442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37   TOTAL FOOD SERVICE              36,036,715              36,036,715                                                            </w:t>
      </w:r>
    </w:p>
    <w:p w:rsidR="00B44298" w:rsidRPr="004C6624" w:rsidRDefault="00B44298" w:rsidP="00B4429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B44298" w:rsidRDefault="00B44298" w:rsidP="00B4429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39   M. CHILD CARE                                                                                                                 </w:t>
      </w:r>
      <w:r>
        <w:rPr>
          <w:rFonts w:ascii="Letter Gothic" w:hAnsi="Letter Gothic"/>
          <w:sz w:val="18"/>
        </w:rPr>
        <w:br w:type="page"/>
      </w:r>
    </w:p>
    <w:p w:rsidR="00B44298" w:rsidRPr="004C6624" w:rsidRDefault="00B44298" w:rsidP="00B442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4C6624">
        <w:rPr>
          <w:rFonts w:ascii="Letter Gothic" w:hAnsi="Letter Gothic"/>
          <w:sz w:val="18"/>
        </w:rPr>
        <w:t xml:space="preserve">  38-0010                                              SECTION  38                                                 PAGE 0132</w:t>
      </w:r>
    </w:p>
    <w:p w:rsidR="00B44298" w:rsidRPr="004C6624" w:rsidRDefault="00B44298" w:rsidP="00B4429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   DEPARTMENT OF SOCIAL SERVICES                                                 </w:t>
      </w:r>
    </w:p>
    <w:p w:rsidR="00B44298" w:rsidRPr="004C6624" w:rsidRDefault="00B44298" w:rsidP="00B4429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B44298" w:rsidRPr="004C6624" w:rsidRDefault="00B44298" w:rsidP="00B4429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B44298" w:rsidRPr="004C6624" w:rsidRDefault="00B44298" w:rsidP="00B4429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B44298" w:rsidRPr="004C6624" w:rsidRDefault="00B44298" w:rsidP="00B4429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B44298" w:rsidRPr="004C6624" w:rsidRDefault="00B44298" w:rsidP="00B4429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B44298" w:rsidRPr="004C6624" w:rsidRDefault="00B44298" w:rsidP="00B4429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B44298" w:rsidRPr="004C6624" w:rsidRDefault="00B44298" w:rsidP="00B4429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1    PERSONAL SERVICE                                                                                                             </w:t>
      </w:r>
    </w:p>
    <w:p w:rsidR="00B44298" w:rsidRDefault="00B44298" w:rsidP="00B4429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2     CLASSIFIED POSITIONS           4,267,761               5,041,682                                                            </w:t>
      </w:r>
    </w:p>
    <w:p w:rsidR="00B44298" w:rsidRPr="004C6624" w:rsidRDefault="00B44298" w:rsidP="00B442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3                                     (131.99)                (131.99)                                                            </w:t>
      </w:r>
    </w:p>
    <w:p w:rsidR="00B44298" w:rsidRPr="004C6624" w:rsidRDefault="00B44298" w:rsidP="00B4429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4     OTHER PERSONAL SERVICES        2,636,821               2,636,821                                                            </w:t>
      </w:r>
    </w:p>
    <w:p w:rsidR="00B44298" w:rsidRPr="004C6624" w:rsidRDefault="00B44298" w:rsidP="00B4429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44298" w:rsidRDefault="00B44298" w:rsidP="00B442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5    TOTAL PERSONAL SERVICE          6,904,582               7,678,503                                                            </w:t>
      </w:r>
    </w:p>
    <w:p w:rsidR="00B44298" w:rsidRPr="004C6624" w:rsidRDefault="00B44298" w:rsidP="00B442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6                                     (131.99)                (131.99)                                                            </w:t>
      </w:r>
    </w:p>
    <w:p w:rsidR="00B44298" w:rsidRPr="004C6624" w:rsidRDefault="00B44298" w:rsidP="00B4429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7    OTHER OPERATING EXPENSES       14,662,256      16,377  14,808,846      16,377                                                </w:t>
      </w:r>
    </w:p>
    <w:p w:rsidR="00B44298" w:rsidRPr="004C6624" w:rsidRDefault="00B44298" w:rsidP="00B4429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8    PUBLIC ASSISTANCE:                                                                                                           </w:t>
      </w:r>
    </w:p>
    <w:p w:rsidR="00B44298" w:rsidRPr="004C6624" w:rsidRDefault="00B44298" w:rsidP="00B4429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9     CASE SERVICES                 65,471,307   7,017,437  65,471,307   7,017,437                                                </w:t>
      </w:r>
    </w:p>
    <w:p w:rsidR="00B44298" w:rsidRPr="004C6624" w:rsidRDefault="00B44298" w:rsidP="00B4429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44298" w:rsidRPr="004C6624" w:rsidRDefault="00B44298" w:rsidP="00B442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10    TOTAL CASE SRVC/PUB ASST       65,471,307   7,017,437  65,471,307   7,017,437                                                </w:t>
      </w:r>
    </w:p>
    <w:p w:rsidR="00B44298" w:rsidRPr="004C6624" w:rsidRDefault="00B44298" w:rsidP="00B4429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11    AID TO SUBDIVISIONS:                                                                                                         </w:t>
      </w:r>
    </w:p>
    <w:p w:rsidR="00B44298" w:rsidRPr="004C6624" w:rsidRDefault="00B44298" w:rsidP="00B4429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12     ALLOC-PRIVATE SECTOR             450,000                 450,000                                                            </w:t>
      </w:r>
    </w:p>
    <w:p w:rsidR="00B44298" w:rsidRPr="004C6624" w:rsidRDefault="00B44298" w:rsidP="00B4429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44298" w:rsidRPr="004C6624" w:rsidRDefault="00B44298" w:rsidP="00B442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13    TOTAL DIST SUBDIVISIONS           450,000                 450,000                                                            </w:t>
      </w:r>
    </w:p>
    <w:p w:rsidR="00B44298" w:rsidRPr="004C6624" w:rsidRDefault="00B44298" w:rsidP="00B4429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44298" w:rsidRDefault="00B44298" w:rsidP="00B442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14   TOTAL CHILD CARE                87,488,145   7,033,814  88,408,656   7,033,814                                                </w:t>
      </w:r>
    </w:p>
    <w:p w:rsidR="00B44298" w:rsidRPr="004C6624" w:rsidRDefault="00B44298" w:rsidP="00B442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15                                     (131.99)                (131.99)                                                            </w:t>
      </w:r>
    </w:p>
    <w:p w:rsidR="00B44298" w:rsidRDefault="00B44298" w:rsidP="00B4429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B44298" w:rsidRDefault="00B44298" w:rsidP="00B442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17 TOTAL PROGRAMS AND SERVICES      456,418,161  93,387,669 482,692,932  98,216,674                                                </w:t>
      </w:r>
    </w:p>
    <w:p w:rsidR="00B44298" w:rsidRPr="004C6624" w:rsidRDefault="00B44298" w:rsidP="00B442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18                                    (2751.20)    (774.51)   (2869.20)    (809.51)                                                </w:t>
      </w:r>
    </w:p>
    <w:p w:rsidR="00B44298" w:rsidRPr="004C6624" w:rsidRDefault="00B44298" w:rsidP="00B4429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B44298" w:rsidRPr="004C6624" w:rsidRDefault="00B44298" w:rsidP="00B4429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20 III. EMPLOYEE BENEFITS                                                                                                          </w:t>
      </w:r>
    </w:p>
    <w:p w:rsidR="00B44298" w:rsidRPr="004C6624" w:rsidRDefault="00B44298" w:rsidP="00B4429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21  C. STATE EMPLOYER CONTRIBUTIONS                                                                                                </w:t>
      </w:r>
    </w:p>
    <w:p w:rsidR="00B44298" w:rsidRPr="004C6624" w:rsidRDefault="00B44298" w:rsidP="00B4429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22   EMPLOYER CONTRIBUTIONS          43,043,004  15,706,322  49,501,383  18,018,759                                                </w:t>
      </w:r>
    </w:p>
    <w:p w:rsidR="00B44298" w:rsidRPr="004C6624" w:rsidRDefault="00B44298" w:rsidP="00B4429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44298" w:rsidRPr="004C6624" w:rsidRDefault="00B44298" w:rsidP="00B442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23  TOTAL FRINGE BENEFITS            43,043,004  15,706,322  49,501,383  18,018,759                                                </w:t>
      </w:r>
    </w:p>
    <w:p w:rsidR="00B44298" w:rsidRDefault="00B44298" w:rsidP="00B4429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B44298" w:rsidRPr="004C6624" w:rsidRDefault="00B44298" w:rsidP="00B442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25 TOTAL EMPLOYEE BENEFITS           43,043,004  15,706,322  49,501,383  18,018,759                                                </w:t>
      </w:r>
    </w:p>
    <w:p w:rsidR="00B44298" w:rsidRPr="004C6624" w:rsidRDefault="00B44298" w:rsidP="00B4429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B44298" w:rsidRPr="004C6624" w:rsidRDefault="00B44298" w:rsidP="00B4429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27 DEPARTMENT OF SOCIAL SERVICES                                                                                                   </w:t>
      </w:r>
    </w:p>
    <w:p w:rsidR="00B44298" w:rsidRDefault="00B44298" w:rsidP="00B4429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28                                                                                                                                 </w:t>
      </w:r>
    </w:p>
    <w:p w:rsidR="00B44298" w:rsidRDefault="00B44298" w:rsidP="00B442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29 TOTAL FUNDS AVAILABLE            658,061,997 122,660,657 693,034,433 130,016,552                                                </w:t>
      </w:r>
    </w:p>
    <w:p w:rsidR="00B44298" w:rsidRPr="004C6624" w:rsidRDefault="00B44298" w:rsidP="00B442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30 TOTAL AUTHORIZED FTE POSITIONS     (3501.99)   (1017.67)   (3621.99)   (1052.67)                                                </w:t>
      </w:r>
    </w:p>
    <w:p w:rsidR="00B44298" w:rsidRPr="004C6624" w:rsidRDefault="00B44298" w:rsidP="00B44298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B44298" w:rsidRDefault="00B44298" w:rsidP="00B44298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</w:p>
    <w:sectPr w:rsidR="00B44298" w:rsidSect="00B44298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44298" w:rsidRDefault="00B44298" w:rsidP="00DA542B">
      <w:r>
        <w:separator/>
      </w:r>
    </w:p>
  </w:endnote>
  <w:endnote w:type="continuationSeparator" w:id="0">
    <w:p w:rsidR="00B44298" w:rsidRDefault="00B44298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540014A-DC24-4587-A755-343F0A7E6C2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90C126C0-3035-4E18-9EB8-958DBFE6B1C4}"/>
    <w:embedItalic r:id="rId3" w:fontKey="{521BBD90-DCE6-4921-B7C1-B62D0CDB92E5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DB9390F6-24A3-46E1-9D88-FDAE7AB9D6FA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5" w:fontKey="{D0CA0F09-0067-4BB0-8777-B1204CE79886}"/>
    <w:embedItalic r:id="rId6" w:fontKey="{EA45B6D4-1F85-45BB-A76B-3671E28CD7F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2DD61428-5621-4686-8F8F-E5C48E5235F8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44298" w:rsidRDefault="00B44298" w:rsidP="00DA542B">
      <w:r>
        <w:separator/>
      </w:r>
    </w:p>
  </w:footnote>
  <w:footnote w:type="continuationSeparator" w:id="0">
    <w:p w:rsidR="00B44298" w:rsidRDefault="00B44298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4298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44298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4B9F67F6.dotm</Template>
  <TotalTime>0</TotalTime>
  <Pages>10</Pages>
  <Words>2442</Words>
  <Characters>24981</Characters>
  <Application>Microsoft Office Word</Application>
  <DocSecurity>0</DocSecurity>
  <Lines>546</Lines>
  <Paragraphs>526</Paragraphs>
  <ScaleCrop>false</ScaleCrop>
  <LinksUpToDate>false</LinksUpToDate>
  <CharactersWithSpaces>71288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1A - Section 38 - As Introduced by Ways and Means - South Carolina Legislature Online</dc:title>
  <dc:subject/>
  <dc:creator/>
  <cp:keywords/>
  <dc:description/>
  <cp:lastModifiedBy/>
  <cp:revision>1</cp:revision>
  <dcterms:created xsi:type="dcterms:W3CDTF">2015-02-26T16:38:00Z</dcterms:created>
  <dcterms:modified xsi:type="dcterms:W3CDTF">2015-02-26T16:38:00Z</dcterms:modified>
</cp:coreProperties>
</file>