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0152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129,877     129,877     129,877     129,877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2,375,277   1,345,113   2,429,194   1,399,030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(42.17)     (23.50)     (42.17)     (23.50)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184,076      89,579     184,076      89,579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32,956                  32,956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2,722,186   1,564,569   2,776,103   1,618,486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(44.17)     (25.50)     (44.17)     (25.50)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327,742      60,956     327,742      60,956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AID TO SUBDIVISIONS: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ALLOC OTHER ENTITIES                50,000                  50,000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DIST SUBDIVISIONS              50,000                  50,000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ADMINISTRATION               3,099,928   1,625,525   3,153,845   1,679,442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(44.17)     (25.50)     (44.17)     (25.50)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PROGRAMS &amp; SERVICES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A. CONSERVATION EDUCATION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1.OUTREACH PROGRAMS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CLASSIFIED POSITIONS             468,326     412,819     500,100     444,593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(15.10)      (9.60)     (15.10)      (9.60)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UNCLASSIFIED POSITIONS            92,266                  92,266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(1.00)                  (1.00)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PERSONAL SERVICE            560,592     412,819     592,366     444,593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(16.10)      (9.60)     (16.10)      (9.60)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OPERATING EXPENSES          537,000     500,000     537,000     500,000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OUTREACH PROGRAMS          1,097,592     912,819   1,129,366     944,593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(16.10)      (9.60)     (16.10)      (9.60)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2. MAGAZINE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CLASSIFIED POSITIONS             268,250                 268,250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(4.15)                  (4.15)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TOTAL PERSONAL SERVICE            268,250                 268,250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(4.15)                  (4.15)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</w:p>
    <w:p w:rsidR="00051754" w:rsidRDefault="00051754" w:rsidP="000517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0153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OTHER OPERATING EXPENSES          608,507                 608,507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TOTAL MAGAZINE                     876,757                 876,757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(4.15)                  (4.15)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3. WEB SVCS &amp; TECHNOL.DEVEL.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CLASSIFIED POSITIONS           1,234,968     526,343   1,247,097     538,472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(20.18)     (12.83)     (20.18)     (12.83)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TOTAL PERSONAL SERVICE          1,234,968     526,343   1,247,097     538,472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(20.18)     (12.83)     (20.18)     (12.83)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OPERATING EXPENSES        1,293,610     105,000   1,524,225     335,615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TOTAL WEB SVCS &amp; TECHNOL.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DEVEL.                          2,528,578     631,343   2,771,322     874,087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(20.18)     (12.83)     (20.18)     (12.83)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CONSERVATION EDUCATION      4,502,927   1,544,162   4,777,445   1,818,680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(40.43)     (22.43)     (40.43)     (22.43)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B. TITLING &amp; LICENSING SERVICES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1. BOAT TITLING &amp; REGISTRATION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CLASSIFIED POSITIONS             795,275                 844,327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(23.00)                 (23.00)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OTHER PERSONAL SERVICES           60,000                  60,000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TOTAL PERSONAL SERVICE            855,275                 904,327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(23.00)                 (23.00)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OTHER OPERATING EXPENSES          340,100                 341,600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TOTAL BOAT TITLING &amp;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REGISTRATION                    1,195,375               1,245,927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(23.00)                 (23.00)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2. FISHING &amp; HUNTING LICENSES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CLASSIFIED POSITIONS             264,600                 264,600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(7.60)                  (7.60)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OTHER PERSONAL SERVICES           44,450                  44,450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TOTAL PERSONAL SERVICE            309,050                 309,050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(7.60)                  (7.60)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OTHER OPERATING EXPENSES          756,730                 756,730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</w:p>
    <w:p w:rsidR="00051754" w:rsidRDefault="00051754" w:rsidP="000517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0154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TOTAL FISHING &amp; HUNTING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LICENSES                        1,065,780               1,065,780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(7.60)                  (7.60)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TITLING &amp; LICENSE SVCS      2,261,155               2,311,707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(30.60)                 (30.60)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C. REGIONAL PROJECTS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1. BOATING ACCESS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CLASSIFIED POSITIONS             399,342                 451,842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(5.50)                  (5.50)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TOTAL PERSONAL SERVICE            399,342                 451,842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(5.50)                  (5.50)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OTHER OPERATING EXPENSES        2,104,776               2,116,276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BOATING ACCESS             2,504,118               2,568,118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(5.50)                  (5.50)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2. COUNTY/WATER REC FUND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OTHER OPERATING EXPENSES          263,000                 263,000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AID TO SUBDIVISIONS: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ALLOC MUNI-RESTRICTED            435,000                 435,000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ALLOC CNTY-RESTRICTED             75,000                  75,000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TOTAL DIST SUBDIVISIONS           510,000                 510,000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COUNTY/WATER REC FUND        773,000                 773,000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3. CNTY GAME &amp; FISH FUND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OTHER PERSONAL SERVICES            5,000                   5,000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TOTAL PERSONAL SERVICE              5,000                   5,000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OPERATING EXPENSES          325,000                 325,000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COUNTY GAME &amp; FISH FUND      330,000                 330,000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REGIONAL PROJECTS           3,607,118               3,671,118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(5.50)                  (5.50)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D. WILDLIFE/FW FISHERIES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1. WILDLIFE-REGIONAL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OPERATIONS      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</w:p>
    <w:p w:rsidR="00051754" w:rsidRDefault="00051754" w:rsidP="000517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0155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CLASSIFIED POSITIONS           3,112,521               3,476,533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(93.95)                 (93.95)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UNCLASSIFIED POSITIONS            92,700                  92,700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OTHER PERSONAL SERVICES          579,500                 706,740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TOTAL PERSONAL SERVICE          3,784,721               4,275,973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(94.95)                 (94.95)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OTHER OPERATING EXPENSES        6,075,568               7,718,913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TOTAL WILDLIFE - REGIONAL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OPERATIONS                      9,860,289              11,994,886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(94.95)                 (94.95)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2. WILDLIFE-STATEWIDE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OPERATIONS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CLASSIFIED POSITIONS             518,006                 518,006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(15.00)                 (15.00)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OTHER PERSONAL SERVICES           12,000                  12,000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TOTAL PERSONAL SERVICE            530,006                 530,006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(15.00)                 (15.00)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OPERATING EXPENSES        1,473,118               1,473,118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AID TO SUBDIVISIONS: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ALLOC OTHER ENTITIES              20,000                  20,000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TOTAL DIST SUBDIVISIONS            20,000                  20,000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TOTAL WILDLIFE - STATEWIDE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OPERATIONS                      2,023,124               2,023,124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(15.00)                 (15.00)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3. ENDANGERED SPECIES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CLASSIFIED POSITIONS             427,130                 448,370      21,240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(5.85)                  (5.85)       (.50)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OTHER PERSONAL SERVICES          199,790                 199,790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TOTAL PERSONAL SERVICE            626,920                 648,160      21,240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(5.85)                  (5.85)       (.50)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OPERATING EXPENSES          958,025               1,046,714      88,689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ENDANGERED SPECIES         1,584,945               1,694,874     109,929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(5.85)                  (5.85)       (.50)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51754" w:rsidRDefault="00051754" w:rsidP="000517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0156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4. FISHERIES-REGIONAL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OPERATIONS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CLASSIFIED POSITIONS           1,128,078               1,128,078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(34.32)                 (34.32)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OTHER PERSONAL SERVICES          839,343                 839,343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TOTAL PERSONAL SERVICE          1,967,421               1,967,421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(34.32)                 (34.32)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OTHER OPERATING EXPENSES        2,042,783               2,042,783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TOTAL FISHERIES - REGIONAL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OPERATIONS                      4,010,204               4,010,204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(34.32)                 (34.32)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5. FISHERIES-HATCHERY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OPERATIONS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CLASSIFIED POSITIONS           1,608,270               1,608,270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(27.00)                 (27.00)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OTHER PERSONAL SERVICES          415,400                 415,400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TOTAL PERSONAL SERVICE          2,023,670               2,023,670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(27.00)                 (27.00)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OPERATING EXPENSES        2,706,280     300,000   2,706,280     300,000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TOTAL FISHERIES - HATCHERY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OPERATIONS                      4,729,950     300,000   4,729,950     300,000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(27.00)                 (27.00)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TOTAL WILDLIFE &amp; FRESHWATER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FISHERIES                       22,208,512     300,000  24,453,038     409,929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(177.12)                (177.12)       (.50)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E. LAW ENFORCEMENT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1. CONSERVATION ENFORCEMENT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CLASSIFIED POSITIONS          11,030,446   8,025,407  11,227,378   8,222,339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(281.14)    (203.40)    (281.14)    (203.40)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NEW POSITIONS   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37      LAW ENFORCMNT OFFICER I                                 167,640     167,640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                       (5.00)      (5.00)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OTHER PERSONAL SERVICES          286,951                 286,951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</w:p>
    <w:p w:rsidR="00051754" w:rsidRDefault="00051754" w:rsidP="000517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0157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 TOTAL PERSONAL SERVICE         11,317,397   8,025,407  11,681,969   8,389,979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(281.14)    (203.40)    (286.14)    (208.40)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OTHER OPERATING EXPENSES        5,445,394     995,394   5,512,094   1,062,094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CONSERVATION ENFORCEMENT  16,762,791   9,020,801  17,194,063   9,452,073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(281.14)    (203.40)    (286.14)    (208.40)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2. BOATING SAFETY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CLASSIFIED POSITIONS             224,576                 785,493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(18.00)                 (18.00)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UNCLASSIFIED POSITIONS            22,000                 102,590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(1.00)                  (1.00)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OTHER PERSONAL SERVICES           73,000                 156,213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TOTAL PERSONAL SERVICE            319,576               1,044,296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(19.00)                 (19.00)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OTHER OPERATING EXPENSES        1,163,661               2,408,157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BOATING SAFETY             1,483,237               3,452,453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(19.00)                 (19.00)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3. HUNTER SAFETY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CLASSIFIED POSITIONS             398,771                 741,662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(9.00)                  (9.00)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OTHER PERSONAL SERVICES           68,088                 226,062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TOTAL PERSONAL SERVICE            466,859                 967,724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(9.00)                  (9.00)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OTHER OPERATING EXPENSES        1,643,873               2,454,619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HUNTER SAFETY              2,110,732               3,422,343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(9.00)                  (9.00)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LAW ENFORCEMENT            20,356,760   9,020,801  24,068,859   9,452,073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(309.14)    (203.40)    (314.14)    (208.40)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F. MARINE RESOURCES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1. CONSERVATION &amp; MGMT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CLASSIFIED POSITIONS           2,733,516     620,000   2,784,561     637,334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(67.44)     (11.52)     (67.44)     (11.52)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UNCLASSIFIED POSITIONS           139,055      60,998     127,231      62,676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(1.55)       (.60)      (1.55)       (.60)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</w:p>
    <w:p w:rsidR="00051754" w:rsidRDefault="00051754" w:rsidP="000517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0158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PERSONAL SERVICES          911,020                 890,811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PERSONAL SERVICE          3,783,591     680,998   3,802,603     700,010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(68.99)     (12.12)     (68.99)     (12.12)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OTHER OPERATING EXPENSES        4,078,883               4,078,883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SPECIAL ITEMS: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ATLANTIC MARINE FISHERIES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COMMISSION                       34,980                  34,980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TOTAL SPECIAL ITEMS                34,980                  34,980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TOTAL MARINE CONSERVATION &amp;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MGMT                            7,897,454     680,998   7,916,466     700,010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(68.99)     (12.12)     (68.99)     (12.12)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2. MARINE RESEARCH &amp;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MONITORING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CLASSIFIED POSITIONS             866,099     185,175   1,097,791     416,867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(28.04)      (4.00)     (28.04)      (4.00)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UNCLASSIFIED POSITIONS           337,634     319,563     337,634     319,563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(6.45)      (3.90)      (6.45)      (3.90)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OTHER PERSONAL SERVICES        1,248,940               1,248,940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PERSONAL SERVICE          2,452,673     504,738   2,684,365     736,430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(34.49)      (7.90)     (34.49)      (7.90)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OPERATING EXPENSES        2,261,809               2,398,853     137,044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SPECIAL ITEMS: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WADDELL MARICULTURE CENTER       353,202     353,202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TOTAL SPECIAL ITEMS               353,202     353,202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TOTAL MARINE RESEARCH &amp;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MONITORING                      5,067,684     857,940   5,083,218     873,474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(34.49)      (7.90)     (34.49)      (7.90)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MARINE RESOURCES           12,965,138   1,538,938  12,999,684   1,573,484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(103.48)     (20.02)    (103.48)     (20.02)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G. LAND, WATER &amp; CONSERVATION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1. EARTH SCIENCE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CLASSIFIED POSITIONS           1,244,530     935,640   1,263,469     954,579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(27.66)     (16.32)     (27.66)     (16.32)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UNCLASSIFIED POSITIONS            99,910      99,910     102,630     102,630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(1.00)      (1.00)      (1.00)      (1.00)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</w:p>
    <w:p w:rsidR="00051754" w:rsidRDefault="00051754" w:rsidP="0005175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0159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PERSONAL SERVICES          142,300                 142,300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PERSONAL SERVICE          1,486,740   1,035,550   1,508,399   1,057,209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(28.66)     (17.32)     (28.66)     (17.32)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OTHER OPERATING EXPENSES        1,121,209     415,357   1,121,209     415,357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EARTH SCIENCE              2,607,949   1,450,907   2,629,608   1,472,566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(28.66)     (17.32)     (28.66)     (17.32)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2. CONSERVATION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CLASSIFIED POSITIONS             294,965     198,728     299,265     203,028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(12.39)      (5.89)     (12.39)      (5.89)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OTHER PERSONAL SERVICES           89,000                  89,000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TOTAL PERSONAL SERVICE            383,965     198,728     388,265     203,028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(12.39)      (5.89)     (12.39)      (5.89)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OTHER OPERATING EXPENSES        2,039,252      80,200   2,039,252      80,200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AID TO SUBDIVISIONS: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AID TO CONSERVATION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DISTRICTS                     1,208,698     690,000   1,208,698     690,000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TOTAL DIST SUBDIVISIONS         1,208,698     690,000   1,208,698     690,000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TOTAL CONSERVATION               3,631,915     968,928   3,636,215     973,228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(12.39)      (5.89)     (12.39)      (5.89)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3. HERITAGE TRUST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CLASSIFIED POSITIONS             413,373                 413,373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(7.71)                  (7.71)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OTHER PERSONAL SERVICES           57,850                  57,850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PERSONAL SERVICE            471,223                 471,223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(7.71)                  (7.71)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OPERATING EXPENSES          949,343                 949,343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HERITAGE TRUST             1,420,566               1,420,566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(7.71)                  (7.71)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TOTAL LAND, WATER &amp;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CONSERVATION                     7,660,430   2,419,835   7,686,389   2,445,794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(48.76)     (23.21)     (48.76)     (23.21)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PROGRAMS AND SERVICES       73,562,040  14,823,736  79,968,240  15,699,960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(715.03)    (269.06)    (720.03)    (274.56)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0160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DEPT OF NATURAL RESOURCES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III. EMPLOYEE BENEFITS   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EMPLOYER CONTRIBUTIONS          12,162,516   4,773,649  12,837,645   5,018,903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TOTAL FRINGE BENEFITS            12,162,516   4,773,649  12,837,645   5,018,903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EMPLOYEE BENEFITS           12,162,516   4,773,649  12,837,645   5,018,903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IV. NON-RECURRING APPROPRIATIONS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RV PALMETTO ENGINE REPLACEMENT      400,000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NON-RECURRING APPRO.           400,000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NON-RECURRING                  400,000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DEPT OF NATURAL RESOURCES                                                       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TOTAL RECURRING BASE              88,824,484  21,222,910  95,959,730  22,398,305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FUNDS AVAILABLE             89,224,484  21,222,910  95,959,730  22,398,305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AUTHORIZED FTE POSITIONS      (759.20)    (294.56)    (764.20)    (300.06)                                                </w:t>
      </w:r>
    </w:p>
    <w:p w:rsidR="00051754" w:rsidRPr="004C6624" w:rsidRDefault="00051754" w:rsidP="0005175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51754" w:rsidRDefault="00051754" w:rsidP="0005175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51754" w:rsidSect="000517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754" w:rsidRDefault="00051754" w:rsidP="00DA542B">
      <w:r>
        <w:separator/>
      </w:r>
    </w:p>
  </w:endnote>
  <w:endnote w:type="continuationSeparator" w:id="0">
    <w:p w:rsidR="00051754" w:rsidRDefault="0005175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2425C6-4EC6-40BA-BFB6-32C1D44CB8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2D537AE-B661-40CB-ADA9-3906795C8CC1}"/>
    <w:embedItalic r:id="rId3" w:fontKey="{0CE7A7AF-4680-4999-A86E-4DF98347ED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18F48B-C4DC-45E6-AB93-D6D3B76A5B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86E68AE-5E87-4239-9BAD-D94D352B3D48}"/>
    <w:embedItalic r:id="rId6" w:fontKey="{8B46FDCF-8DD9-4F1E-86EE-5A7881C4E4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57C932F-CED8-4996-80BE-0E1C2196BC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754" w:rsidRDefault="00051754" w:rsidP="00DA542B">
      <w:r>
        <w:separator/>
      </w:r>
    </w:p>
  </w:footnote>
  <w:footnote w:type="continuationSeparator" w:id="0">
    <w:p w:rsidR="00051754" w:rsidRDefault="0005175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754"/>
    <w:rsid w:val="000046BD"/>
    <w:rsid w:val="00005E8A"/>
    <w:rsid w:val="0002128A"/>
    <w:rsid w:val="00036E0A"/>
    <w:rsid w:val="00047E19"/>
    <w:rsid w:val="00051754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9</Pages>
  <Words>2005</Words>
  <Characters>19774</Characters>
  <Application>Microsoft Office Word</Application>
  <DocSecurity>0</DocSecurity>
  <Lines>472</Lines>
  <Paragraphs>450</Paragraphs>
  <ScaleCrop>false</ScaleCrop>
  <LinksUpToDate>false</LinksUpToDate>
  <CharactersWithSpaces>61047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47 -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