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0172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OTHER PERSONAL SERVICES             60,000                  60,000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PERSONAL SERVICE              170,000                 170,000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OTHER OPERATING EXPENSES            200,500                 200,500                                                            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ADMINISTRATION                 370,500                 370,500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EMPLOYER CONTRIBUTIONS              52,650                  52,650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FRINGE BENEFITS                52,650                  52,650                                                            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EMPLOYEE BENEFITS               52,650                  52,650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FUNDS AVAILABLE                423,150                 423,150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9124AF" w:rsidRPr="004C6624" w:rsidRDefault="009124AF" w:rsidP="009124A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124AF" w:rsidRDefault="009124AF" w:rsidP="009124A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124AF" w:rsidSect="009124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4AF" w:rsidRDefault="009124AF" w:rsidP="00DA542B">
      <w:r>
        <w:separator/>
      </w:r>
    </w:p>
  </w:endnote>
  <w:endnote w:type="continuationSeparator" w:id="0">
    <w:p w:rsidR="009124AF" w:rsidRDefault="009124A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7A3FC6-74B3-4E36-B745-55030484F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C59A051-AD5A-4FFC-9BA3-FB43F5DDA3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2B649A-CBEE-475D-BE08-C370D86560D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98A5A9-FFB2-443E-BE42-CE495F000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C33F2E-98B8-49F9-BD4F-697289E061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4AF" w:rsidRDefault="009124AF" w:rsidP="00DA542B">
      <w:r>
        <w:separator/>
      </w:r>
    </w:p>
  </w:footnote>
  <w:footnote w:type="continuationSeparator" w:id="0">
    <w:p w:rsidR="009124AF" w:rsidRDefault="009124A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4A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24AF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140</Words>
  <Characters>1433</Characters>
  <Application>Microsoft Office Word</Application>
  <DocSecurity>0</DocSecurity>
  <Lines>35</Lines>
  <Paragraphs>34</Paragraphs>
  <ScaleCrop>false</ScaleCrop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51 -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