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0173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107,000                 107,000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2,923,375               3,412,000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(83.00)                 (83.00)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550,000                 704,000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3,580,375               4,223,000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(84.00)                 (84.00)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5,532,387               6,514,012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INTEREST - LOAN NOTE               174,000                 174,000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DEBT SERVICE                  174,000                 174,000                                                            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NAVAL &amp; MARITIME MUSEUM      9,286,762              10,911,012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(84.00)                 (84.00)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EMPLOYEE BENEFITS:                                              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EMPLOYER CONTRIBUTIONS           1,217,000               1,400,000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FRINGE BENEFITS             1,217,000               1,400,000                                                            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EMPLOYEE BENEFITS            1,217,000               1,400,000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PATRIOTS POINT DEVELOPMENT                                          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AUTHORITY                                                                                                                      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FUNDS AVAILABLE             10,503,762              12,311,012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AUTHORIZED FTE POSITIONS       (84.00)                 (84.00)                                                            </w:t>
      </w:r>
    </w:p>
    <w:p w:rsidR="00773DAE" w:rsidRPr="004C6624" w:rsidRDefault="00773DAE" w:rsidP="00773D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73DAE" w:rsidRDefault="00773DAE" w:rsidP="00773D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73DAE" w:rsidSect="00773D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DAE" w:rsidRDefault="00773DAE" w:rsidP="00DA542B">
      <w:r>
        <w:separator/>
      </w:r>
    </w:p>
  </w:endnote>
  <w:endnote w:type="continuationSeparator" w:id="0">
    <w:p w:rsidR="00773DAE" w:rsidRDefault="00773D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895EDE-5AFF-43EE-99E0-D33B77E43E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435348-CECF-41BA-9CC8-A5EE2DE715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E135E6-5ACB-45CC-8778-BFD5B4B9502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7BFE9C-FD49-4148-88E0-3B66E544A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1D01D0-720D-40AA-9E9A-FAD85CC3D8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DAE" w:rsidRDefault="00773DAE" w:rsidP="00DA542B">
      <w:r>
        <w:separator/>
      </w:r>
    </w:p>
  </w:footnote>
  <w:footnote w:type="continuationSeparator" w:id="0">
    <w:p w:rsidR="00773DAE" w:rsidRDefault="00773D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73DAE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173</Words>
  <Characters>1720</Characters>
  <Application>Microsoft Office Word</Application>
  <DocSecurity>0</DocSecurity>
  <Lines>41</Lines>
  <Paragraphs>40</Paragraphs>
  <ScaleCrop>false</ScaleCrop>
  <LinksUpToDate>false</LinksUpToDate>
  <CharactersWithSpaces>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52 -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