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0183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ATTORNEY GENERAL                    92,007      92,007      92,007      92,007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6,361,391   4,141,033   6,455,268   4,234,910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(198.25)     (89.05)    (198.25)     (89.05)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8    ATTORNEY III                                              448,822     448,822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 (7.00)      (7.00)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10    ACCOUNTANT/FISCAL MANAGER I                                57,500      57,500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UNCLASSIFIED POSITIONS             125,000                 125,000            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(1.00)                  (1.00)            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OTHER PERSONAL SERVICES            765,010      25,000     765,010      25,000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PERSONAL SERVICE            7,343,408   4,258,040   7,943,607   4,858,239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(200.25)     (90.05)    (208.25)     (98.05)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OTHER OPERATING EXPENSES         13,392,461      77,378  13,477,461      77,378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STATE LITIGATION            20,735,869   4,335,418  21,421,068   4,935,617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(200.25)     (90.05)    (208.25)     (98.05)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II. EMPLOYEE BENEFITS                                                           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EMPLOYER CONTRIBUTIONS           1,915,168   1,020,325   2,121,668   1,226,825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FRINGE BENEFITS             1,915,168   1,020,325   2,121,668   1,226,825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EMPLOYEE BENEFITS            1,915,168   1,020,325   2,121,668   1,226,825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ATTORNEY GENERAL'S OFFICE                                                       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FUNDS AVAILABLE             22,651,037   5,355,743  23,542,736   6,162,442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AUTHORIZED FTE POSITIONS      (200.25)     (90.05)    (208.25)     (98.05)                                                </w:t>
      </w:r>
    </w:p>
    <w:p w:rsidR="00272FA2" w:rsidRPr="004C6624" w:rsidRDefault="00272FA2" w:rsidP="00272FA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72FA2" w:rsidRDefault="00272FA2" w:rsidP="00272FA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72FA2" w:rsidSect="00272F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FA2" w:rsidRDefault="00272FA2" w:rsidP="00DA542B">
      <w:r>
        <w:separator/>
      </w:r>
    </w:p>
  </w:endnote>
  <w:endnote w:type="continuationSeparator" w:id="0">
    <w:p w:rsidR="00272FA2" w:rsidRDefault="00272FA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2B4D6A-5DFB-4ACB-92B8-70924BBACD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873FB2E-3F2A-46A0-93BA-0035364469CF}"/>
    <w:embedItalic r:id="rId3" w:fontKey="{974739CF-2EA2-4187-AAD9-9B20EBADFE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BD6955-B4FB-429B-A4D2-E37C6E610BF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0F883D1-1780-43D4-B28B-9998F6D4188D}"/>
    <w:embedItalic r:id="rId6" w:fontKey="{3D25E9DE-4D31-4F06-A1DF-90B19E6B46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1972492-37C4-4288-B3DA-64D6AF4A59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FA2" w:rsidRDefault="00272FA2" w:rsidP="00DA542B">
      <w:r>
        <w:separator/>
      </w:r>
    </w:p>
  </w:footnote>
  <w:footnote w:type="continuationSeparator" w:id="0">
    <w:p w:rsidR="00272FA2" w:rsidRDefault="00272FA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FA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2FA2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207</Words>
  <Characters>1909</Characters>
  <Application>Microsoft Office Word</Application>
  <DocSecurity>0</DocSecurity>
  <Lines>43</Lines>
  <Paragraphs>42</Paragraphs>
  <ScaleCrop>false</ScaleCrop>
  <LinksUpToDate>false</LinksUpToDate>
  <CharactersWithSpaces>5719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59 -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