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0225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PATIENTS' COMPENSATION FUND                         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412A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DIRECTOR                            94,084                  97,848                                   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1412A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211,796                 208,032                                   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(4.00)                  (4.00)                                   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 15,000                  15,000                                   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12A4" w:rsidRDefault="001412A4" w:rsidP="001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  320,880                 320,880                                   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(5.00)                  (5.00)                                   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581,623                 581,623                                                            </w:t>
      </w:r>
    </w:p>
    <w:p w:rsidR="001412A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412A4" w:rsidRDefault="001412A4" w:rsidP="001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ADMINISTRATION                 902,503                 902,503                                   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(5.00)                  (5.00)                                   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EMPLOYER CONTRIBUTIONS              93,498                  93,498                                   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TOTAL FRINGE BENEFITS                93,498                  93,498                                                            </w:t>
      </w:r>
    </w:p>
    <w:p w:rsidR="001412A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TOTAL EMPLOYEE BENEFITS               93,498                  93,498                                   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PATIENTS' COMPENSATION FUND                                                                                                     </w:t>
      </w:r>
    </w:p>
    <w:p w:rsidR="001412A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1412A4" w:rsidRDefault="001412A4" w:rsidP="001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TOTAL FUNDS AVAILABLE                996,001                 996,001                                   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AUTHORIZED FTE POSITIONS        (5.00)                  (5.00)                                                            </w:t>
      </w:r>
    </w:p>
    <w:p w:rsidR="001412A4" w:rsidRPr="004C6624" w:rsidRDefault="001412A4" w:rsidP="001412A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412A4" w:rsidRDefault="001412A4" w:rsidP="001412A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412A4" w:rsidSect="001412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2A4" w:rsidRDefault="001412A4" w:rsidP="00DA542B">
      <w:r>
        <w:separator/>
      </w:r>
    </w:p>
  </w:endnote>
  <w:endnote w:type="continuationSeparator" w:id="0">
    <w:p w:rsidR="001412A4" w:rsidRDefault="001412A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2DD2A6-7073-4977-8986-332CFF520A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CF596FF-C679-4181-ADF7-115CCAC4F7A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84A277A-059C-465E-8F64-105DDFC7EAC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8929254-EF4F-47EB-A018-5A85E2C851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9B6415-4114-4236-A7F9-DB81989F3E3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2A4" w:rsidRDefault="001412A4" w:rsidP="00DA542B">
      <w:r>
        <w:separator/>
      </w:r>
    </w:p>
  </w:footnote>
  <w:footnote w:type="continuationSeparator" w:id="0">
    <w:p w:rsidR="001412A4" w:rsidRDefault="001412A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2A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12A4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146</Words>
  <Characters>1453</Characters>
  <Application>Microsoft Office Word</Application>
  <DocSecurity>0</DocSecurity>
  <Lines>36</Lines>
  <Paragraphs>35</Paragraphs>
  <ScaleCrop>false</ScaleCrop>
  <LinksUpToDate>false</LinksUpToDate>
  <CharactersWithSpaces>4788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76 - As Introduced by Ways and Means - South Carolina Legislature Online</dc:title>
  <dc:subject/>
  <dc:creator/>
  <cp:keywords/>
  <dc:description/>
  <cp:lastModifiedBy/>
  <cp:revision>1</cp:revision>
  <dcterms:created xsi:type="dcterms:W3CDTF">2015-02-26T16:40:00Z</dcterms:created>
  <dcterms:modified xsi:type="dcterms:W3CDTF">2015-02-26T16:40:00Z</dcterms:modified>
</cp:coreProperties>
</file>