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0026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PRESIDENT &amp; GENERAL MGR.           125,190                 130,198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838,310                 833,302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(17.00)                 (17.00)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225,000                 225,000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1,188,500               1,188,500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(18.00)                 (18.00)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645,000                 645,000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INTERNAL ADMINISTRATION      1,833,500               1,833,500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(18.00)                 (18.00)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A. TOWERNET  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1. ENGINEERING ADMINISTRATION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CLASSIFIED POSITIONS             180,000                 180,000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(3.00)                  (3.00)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PERSONAL SERVICE            180,000                 180,000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OPERATING EXPENSES           13,500                  13,500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TOTAL ENGINEERING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ADMINISTRATION                    193,500                 193,500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(3.00)                  (3.00)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2. TRANSMISSION &amp; RECEPTION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CLASSIFIED POSITIONS           1,685,000               1,795,000     110,000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(39.00)                 (36.00)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OTHER PERSONAL SERVICES           55,000                  55,000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TOTAL PERSONAL SERVICE          1,740,000               1,850,000     110,000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(39.00)                 (36.00)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OTHER OPERATING EXPENSES        2,451,000               2,481,989      30,989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TOTAL TRANSMISSIONS &amp;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RECEPTION                       4,191,000               4,331,989     140,989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(39.00)                 (36.00)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</w:p>
    <w:p w:rsidR="002910E0" w:rsidRDefault="002910E0" w:rsidP="002910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0027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3. COMMUNICATIONS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CLASSIFIED POSITIONS             125,000                 125,000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(4.00)                  (4.00)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OTHER PERSONAL SERVICES           60,000                  60,000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TOTAL PERSONAL SERVICE            185,000                 185,000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(4.00)                  (4.00)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OPERATING EXPENSES           75,000                  75,000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COMMUNICATIONS               260,000                 260,000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TOWERNET                    4,644,500               4,785,489     140,989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(46.00)                 (43.00)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B. DIGITAL EDUCATION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1. PRE-K EDUCATION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CLASSIFIED POSITIONS              40,000                  40,000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(1.00)                  (1.00)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TOTAL PERSONAL SERVICE             40,000                  40,000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OTHER OPERATING EXPENSES           60,000                  60,000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PRE-K EDUCATION              100,000                 100,000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2. K-12 EDUCATION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CLASSIFIED POSITIONS             297,000                 297,000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(10.00)                 (10.00)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OTHER PERSONAL SERVICES           36,000                  36,000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TOTAL PERSONAL SERVICE            333,000                 333,000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(10.00)                 (10.00)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OTHER OPERATING EXPENSES        1,055,000               1,055,000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K-12 EDUCATION             1,388,000               1,388,000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(10.00)                 (10.00)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3. HIGHER EDUCATION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CLASSIFIED POSITIONS             208,000                 208,000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(6.00)                  (6.00)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</w:p>
    <w:p w:rsidR="002910E0" w:rsidRDefault="002910E0" w:rsidP="002910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0028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 TOTAL PERSONAL SERVICE            208,000                 208,000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(6.00)                  (6.00)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OTHER OPERATING EXPENSES          150,000                 150,000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HIGHER EDUCATION             358,000                 358,000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(6.00)                  (6.00)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4. AGENCY, LOCAL, &amp; OTHER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CLASSIFIED POSITIONS             435,000                 435,000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(8.00)                  (8.00)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PERSONAL SERVICE            435,000                 435,000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(8.00)                  (8.00)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OTHER OPERATING EXPENSES          570,000                 570,000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TOTAL AGENCY, LOCAL &amp; OTHER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EDUCATION SERV                  1,005,000               1,005,000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(8.00)                  (8.00)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5. TRAINING/ASSESSMENT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CLASSIFIED POSITIONS             105,000                 105,000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(3.00)                  (3.00)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OTHER PERSONAL SERVICES           30,000                  30,000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TOTAL PERSONAL SERVICE            135,000                 135,000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OPERATING EXPENSES           50,000                  50,000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TRAINING &amp; ASSESSMENT        185,000                 185,000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(3.00)                  (3.00)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DIGITAL EDUCATION           3,036,000               3,036,000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(28.00)                 (28.00)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C. RADIO CONTENT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CLASSIFIED POSITIONS              300,000                 300,000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(7.00)                  (7.00)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PERSONAL SERVICES            45,000                  45,000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PERSONAL SERVICE             345,000                 345,000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(7.00)                  (7.00)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OTHER OPERATING EXPENSES         1,050,000               1,050,000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</w:p>
    <w:p w:rsidR="002910E0" w:rsidRDefault="002910E0" w:rsidP="002910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0029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RADIO CONTENT               1,395,000               1,395,000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(7.00)                  (7.00)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D. TELEVISION CONTENT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1. NATIONAL 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CLASSIFIED POSITIONS              92,000                  92,000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TOTAL PERSONAL SERVICE             92,000                  92,000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(2.00)                  (2.00)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OPERATING EXPENSES        2,100,000               2,100,000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NATIONAL                   2,192,000               2,192,000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2. LOCAL &amp; TRANSPARENCY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CLASSIFIED POSITIONS           1,005,000               1,005,000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(26.20)                 (23.20)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OTHER PERSONAL SERVICES          105,000                 150,000      45,000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TOTAL PERSONAL SERVICE          1,110,000               1,155,000      45,000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(26.20)                 (23.20)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OTHER OPERATING EXPENSES        1,428,600               1,483,600      55,000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LOCAL &amp; TRANSPARENCY       2,538,600               2,638,600     100,000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(26.20)                 (23.20)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3. REGIONAL OPERATIONS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CLASSIFIED POSITIONS             255,000                 255,000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(8.00)                  (8.00)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OTHER PERSONAL SERVICES           25,000                  25,000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TOTAL PERSONAL SERVICE            280,000                 280,000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(8.00)                  (8.00)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OTHER OPERATING EXPENSES          125,000                 125,000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REGIONAL OPERATIONS          405,000                 405,000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(8.00)                  (8.00)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TELEVISION CONTENT          5,135,600               5,235,600     100,000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(36.20)                 (33.20)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</w:p>
    <w:p w:rsidR="002910E0" w:rsidRDefault="002910E0" w:rsidP="002910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0030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E. ENTERPRISE ACTIVITIES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1. FUNDRAISING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CLASSIFIED POSITIONS             120,000                 120,000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TOTAL PERSONAL SERVICE            120,000                 120,000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OPERATING EXPENSES          115,000                 115,000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FUNDRAISING                  235,000                 235,000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(1.00)                  (1.00)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2. UNDERWRITING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CLASSIFIED POSITIONS             180,000                 180,000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(5.00)                  (5.00)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TOTAL PERSONAL SERVICE            180,000                 180,000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(5.00)                  (5.00)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OTHER OPERATING EXPENSES           20,000                  20,000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UNDERWRITING                 200,000                 200,000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(5.00)                  (5.00)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3. MARKETING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OPERATING EXPENSES           60,000                  60,000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TOTAL MARKETING                     60,000                  60,000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ENTERPRISE ACTIVITIES         495,000                 495,000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(6.00)                  (6.00)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PROGRAM AND SERVICES        14,706,100              14,947,089     240,989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(123.20)                (117.20)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III. EMPLOYEE BENEFITS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EMPLOYER CONTRIBUTIONS           2,110,400               2,146,700      36,300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TOTAL FRINGE BENEFITS             2,110,400               2,146,700      36,300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TOTAL EMPLOYEE BENEFITS            2,110,400               2,146,700      36,300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</w:p>
    <w:p w:rsidR="002910E0" w:rsidRDefault="002910E0" w:rsidP="002910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0031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EDUCATIONAL TELEVISION                                              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COMMISSION        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TOTAL FUNDS AVAILABLE             18,650,000              18,927,289     277,289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AUTHORIZED FTE POSITIONS      (141.20)                (135.20)                                                            </w:t>
      </w:r>
    </w:p>
    <w:p w:rsidR="002910E0" w:rsidRPr="004C6624" w:rsidRDefault="002910E0" w:rsidP="002910E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910E0" w:rsidRDefault="002910E0" w:rsidP="002910E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910E0" w:rsidSect="002910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0E0" w:rsidRDefault="002910E0" w:rsidP="00DA542B">
      <w:r>
        <w:separator/>
      </w:r>
    </w:p>
  </w:endnote>
  <w:endnote w:type="continuationSeparator" w:id="0">
    <w:p w:rsidR="002910E0" w:rsidRDefault="002910E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186ACD-BBB4-4EBF-AA59-E2EFD4D7FF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860C31-7282-4DF4-90BD-AB9B3423C5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BF1A20F-A9EE-4650-9509-0141BFA329E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64C2DC3-873E-4E9B-ABAD-AB93AC8C25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CF05E7-0FC4-4454-A8D9-6EC6C8633D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0E0" w:rsidRDefault="002910E0" w:rsidP="00DA542B">
      <w:r>
        <w:separator/>
      </w:r>
    </w:p>
  </w:footnote>
  <w:footnote w:type="continuationSeparator" w:id="0">
    <w:p w:rsidR="002910E0" w:rsidRDefault="002910E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0E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910E0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6</Pages>
  <Words>1108</Words>
  <Characters>11432</Characters>
  <Application>Microsoft Office Word</Application>
  <DocSecurity>0</DocSecurity>
  <Lines>290</Lines>
  <Paragraphs>274</Paragraphs>
  <ScaleCrop>false</ScaleCrop>
  <LinksUpToDate>false</LinksUpToDate>
  <CharactersWithSpaces>37240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