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91-0002                                              SECTION  91B                                                PAGE 0255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LEG. DEPT-HOUSE OF REPRESENTATIVES                      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32A90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REPRESENTATIVES @ $10,400        1,289,600   1,289,600   1,289,600   1,289,600                       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(124.00)    (124.00)    (124.00)    (124.00)                       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THE SPEAKER                         11,000      11,000      11,000      11,000                       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SPEAKER PRO TEMPORE                  3,600       3,600       3,600       3,600                                                </w:t>
      </w:r>
    </w:p>
    <w:p w:rsidR="00B32A90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UNCLASSIFIED POSITIONS           5,012,511   5,012,511   5,136,697   5,136,697                       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(127.00)    (127.00)    (127.00)    (127.00)                       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2A90" w:rsidRDefault="00B32A90" w:rsidP="00B32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TOTAL PERSONAL SERVICE            6,316,711   6,316,711   6,440,897   6,440,897                       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(251.00)    (251.00)    (251.00)    (251.00)                       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OTHER OPERATING EXPENSES         10,502,627  10,502,627  10,502,627  10,502,627                                                </w:t>
      </w:r>
    </w:p>
    <w:p w:rsidR="00B32A90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32A90" w:rsidRDefault="00B32A90" w:rsidP="00B32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TOTAL ADMINISTRATION              16,819,338  16,819,338  16,943,524  16,943,524                       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(251.00)    (251.00)    (251.00)    (251.00)                       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EMPLOYER CONTRIBUTIONS           4,851,668   4,851,668   4,937,209   4,937,209                       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TOTAL FRINGE BENEFITS             4,851,668   4,851,668   4,937,209   4,937,209                                                </w:t>
      </w:r>
    </w:p>
    <w:p w:rsidR="00B32A90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TOTAL EMPLOYEE BENEFITS            4,851,668   4,851,668   4,937,209   4,937,209                       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LEG. DEPT-HOUSE OF                                                                                     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REPRESENTATIVES                                                                                                                </w:t>
      </w:r>
    </w:p>
    <w:p w:rsidR="00B32A90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B32A90" w:rsidRDefault="00B32A90" w:rsidP="00B32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TOTAL FUNDS AVAILABLE             21,671,006  21,671,006  21,880,733  21,880,733                       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TOTAL AUTHORIZED FTE POSITIONS      (251.00)    (251.00)    (251.00)    (251.00)                                                </w:t>
      </w:r>
    </w:p>
    <w:p w:rsidR="00B32A90" w:rsidRPr="004C6624" w:rsidRDefault="00B32A90" w:rsidP="00B32A9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32A90" w:rsidRDefault="00B32A90" w:rsidP="00B32A9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32A90" w:rsidSect="00B32A9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2A90" w:rsidRDefault="00B32A90" w:rsidP="00DA542B">
      <w:r>
        <w:separator/>
      </w:r>
    </w:p>
  </w:endnote>
  <w:endnote w:type="continuationSeparator" w:id="0">
    <w:p w:rsidR="00B32A90" w:rsidRDefault="00B32A9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DD4603-59F0-44FA-A233-AAED3058FB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B578B83-1B79-404E-B4B9-BC473742BB7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35B476A-CEEE-4F37-B6FA-D5F606C44FB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285C65F-3271-4B4C-BB5C-D6F6F5C545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BB8C16-1225-4D52-B872-3C714509D66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2A90" w:rsidRDefault="00B32A90" w:rsidP="00DA542B">
      <w:r>
        <w:separator/>
      </w:r>
    </w:p>
  </w:footnote>
  <w:footnote w:type="continuationSeparator" w:id="0">
    <w:p w:rsidR="00B32A90" w:rsidRDefault="00B32A9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A9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32A90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189</Words>
  <Characters>1845</Characters>
  <Application>Microsoft Office Word</Application>
  <DocSecurity>0</DocSecurity>
  <Lines>39</Lines>
  <Paragraphs>38</Paragraphs>
  <ScaleCrop>false</ScaleCrop>
  <LinksUpToDate>false</LinksUpToDate>
  <CharactersWithSpaces>5187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91B - As Introduced by Ways and Means - South Carolina Legislature Online</dc:title>
  <dc:subject/>
  <dc:creator/>
  <cp:keywords/>
  <dc:description/>
  <cp:lastModifiedBy/>
  <cp:revision>1</cp:revision>
  <dcterms:created xsi:type="dcterms:W3CDTF">2015-02-26T16:41:00Z</dcterms:created>
  <dcterms:modified xsi:type="dcterms:W3CDTF">2015-02-26T16:41:00Z</dcterms:modified>
</cp:coreProperties>
</file>