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0258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LEG. DEPT-LEGISLATIVE SERVICES AGENCY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60C3B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(P)                       128,750     128,750     131,325     131,325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UNCLASS. LEG. MISC. - PRNT &amp;                                                                                                  </w:t>
      </w:r>
    </w:p>
    <w:p w:rsidR="00760C3B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ITR (P)                         1,444,818   1,444,818   1,483,102   1,483,102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(32.00)     (32.00)     (32.00)     (32.00)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UNCLASS-TEMP-LEGIS PRNT             80,000      80,000      80,000      80,000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0C3B" w:rsidRDefault="00760C3B" w:rsidP="00760C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PERSONAL SERVICE            1,653,568   1,653,568   1,694,427   1,694,427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(33.00)     (33.00)     (33.00)     (33.00)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OTHER OPERATING EXPENSES          3,235,711   3,235,711   3,335,711   3,335,711                                                </w:t>
      </w:r>
    </w:p>
    <w:p w:rsidR="00760C3B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60C3B" w:rsidRDefault="00760C3B" w:rsidP="00760C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ADMINISTRATION               4,889,279   4,889,279   5,030,138   5,030,138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(33.00)     (33.00)     (33.00)     (33.00)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EMPLOYER CONTRIBUTIONS             515,268     515,268     534,361     534,361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FRINGE BENEFITS               515,268     515,268     534,361     534,361                                                </w:t>
      </w:r>
    </w:p>
    <w:p w:rsidR="00760C3B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TOTAL EMPLOYEE BENEFITS              515,268     515,268     534,361     534,361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LEG. DEPT-LEGISLATIVE SERVICES                                                  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AGENCY                                                                                                                         </w:t>
      </w:r>
    </w:p>
    <w:p w:rsidR="00760C3B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760C3B" w:rsidRDefault="00760C3B" w:rsidP="00760C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FUNDS AVAILABLE              5,404,547   5,404,547   5,564,499   5,564,499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TOTAL AUTHORIZED FTE POSITIONS       (33.00)     (33.00)     (33.00)     (33.00)                                                </w:t>
      </w:r>
    </w:p>
    <w:p w:rsidR="00760C3B" w:rsidRPr="004C6624" w:rsidRDefault="00760C3B" w:rsidP="00760C3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60C3B" w:rsidRDefault="00760C3B" w:rsidP="00760C3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60C3B" w:rsidSect="00760C3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C3B" w:rsidRDefault="00760C3B" w:rsidP="00DA542B">
      <w:r>
        <w:separator/>
      </w:r>
    </w:p>
  </w:endnote>
  <w:endnote w:type="continuationSeparator" w:id="0">
    <w:p w:rsidR="00760C3B" w:rsidRDefault="00760C3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F8B953-911B-4426-B880-5DF00E614B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707753C-7CE1-4EA7-A473-0AEBA08663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48C6CCE-B0C0-4F49-959E-9C7C490505A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C521E0E-AB6E-4840-BBA3-08707E49BC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85420E-3FCE-4072-9FFA-C9092DBA5F2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C3B" w:rsidRDefault="00760C3B" w:rsidP="00DA542B">
      <w:r>
        <w:separator/>
      </w:r>
    </w:p>
  </w:footnote>
  <w:footnote w:type="continuationSeparator" w:id="0">
    <w:p w:rsidR="00760C3B" w:rsidRDefault="00760C3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C3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60C3B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186</Words>
  <Characters>1752</Characters>
  <Application>Microsoft Office Word</Application>
  <DocSecurity>0</DocSecurity>
  <Lines>38</Lines>
  <Paragraphs>37</Paragraphs>
  <ScaleCrop>false</ScaleCrop>
  <LinksUpToDate>false</LinksUpToDate>
  <CharactersWithSpaces>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91D - As Introduced by Ways and Means - South Carolina Legislature Online</dc:title>
  <dc:subject/>
  <dc:creator/>
  <cp:keywords/>
  <dc:description/>
  <cp:lastModifiedBy/>
  <cp:revision>1</cp:revision>
  <dcterms:created xsi:type="dcterms:W3CDTF">2015-02-26T16:41:00Z</dcterms:created>
  <dcterms:modified xsi:type="dcterms:W3CDTF">2015-02-26T16:41:00Z</dcterms:modified>
</cp:coreProperties>
</file>