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473" w:rsidRDefault="000F2473" w:rsidP="000F2473">
      <w:pPr>
        <w:widowControl w:val="0"/>
        <w:jc w:val="center"/>
      </w:pPr>
      <w:bookmarkStart w:id="0" w:name="_GoBack"/>
      <w:bookmarkEnd w:id="0"/>
      <w:r w:rsidRPr="000F2473">
        <w:rPr>
          <w:b/>
        </w:rPr>
        <w:t>South Carolina General Assembly</w:t>
      </w:r>
    </w:p>
    <w:p w:rsidR="000F2473" w:rsidRDefault="000F2473" w:rsidP="000F2473">
      <w:pPr>
        <w:widowControl w:val="0"/>
        <w:jc w:val="center"/>
      </w:pPr>
      <w:r>
        <w:t>121st Session, 2015-2016</w:t>
      </w:r>
    </w:p>
    <w:p w:rsidR="000F2473" w:rsidRDefault="000F2473" w:rsidP="000F2473">
      <w:pPr>
        <w:widowControl w:val="0"/>
      </w:pPr>
    </w:p>
    <w:p w:rsidR="000F2473" w:rsidRDefault="000F2473" w:rsidP="000F2473">
      <w:pPr>
        <w:widowControl w:val="0"/>
        <w:rPr>
          <w:b/>
        </w:rPr>
      </w:pPr>
      <w:r w:rsidRPr="000F2473">
        <w:rPr>
          <w:b/>
        </w:rPr>
        <w:t>S.</w:t>
      </w:r>
      <w:r>
        <w:rPr>
          <w:b/>
        </w:rPr>
        <w:t xml:space="preserve"> </w:t>
      </w:r>
      <w:r w:rsidRPr="000F2473">
        <w:rPr>
          <w:b/>
        </w:rPr>
        <w:t>1234</w:t>
      </w:r>
    </w:p>
    <w:p w:rsidR="000F2473" w:rsidRDefault="000F2473" w:rsidP="000F2473">
      <w:pPr>
        <w:widowControl w:val="0"/>
        <w:rPr>
          <w:b/>
        </w:rPr>
      </w:pPr>
    </w:p>
    <w:p w:rsidR="000F2473" w:rsidRDefault="000F2473" w:rsidP="000F2473">
      <w:pPr>
        <w:widowControl w:val="0"/>
      </w:pPr>
      <w:r w:rsidRPr="000F2473">
        <w:rPr>
          <w:b/>
        </w:rPr>
        <w:t>STATUS INFORMATION</w:t>
      </w:r>
    </w:p>
    <w:p w:rsidR="000F2473" w:rsidRDefault="000F2473" w:rsidP="000F2473">
      <w:pPr>
        <w:widowControl w:val="0"/>
      </w:pPr>
    </w:p>
    <w:p w:rsidR="000F2473" w:rsidRDefault="000F2473" w:rsidP="000F2473">
      <w:pPr>
        <w:widowControl w:val="0"/>
      </w:pPr>
      <w:r>
        <w:t>Senate Resolution</w:t>
      </w:r>
    </w:p>
    <w:p w:rsidR="000F2473" w:rsidRDefault="000F2473" w:rsidP="000F2473">
      <w:pPr>
        <w:widowControl w:val="0"/>
      </w:pPr>
      <w:r>
        <w:t>Sponsors: Senator Coleman</w:t>
      </w:r>
    </w:p>
    <w:p w:rsidR="000F2473" w:rsidRDefault="000F2473" w:rsidP="000F2473">
      <w:pPr>
        <w:widowControl w:val="0"/>
      </w:pPr>
      <w:r>
        <w:t>Document Path: l:\s-res\cc\009rich.kmm.cc.docx</w:t>
      </w:r>
    </w:p>
    <w:p w:rsidR="000F2473" w:rsidRDefault="000F2473" w:rsidP="000F2473">
      <w:pPr>
        <w:widowControl w:val="0"/>
      </w:pPr>
    </w:p>
    <w:p w:rsidR="000F2473" w:rsidRDefault="000F2473" w:rsidP="000F2473">
      <w:pPr>
        <w:widowControl w:val="0"/>
      </w:pPr>
      <w:r>
        <w:t>Introduced in the Senate on April 13, 2016</w:t>
      </w:r>
    </w:p>
    <w:p w:rsidR="000F2473" w:rsidRDefault="000F2473" w:rsidP="000F2473">
      <w:pPr>
        <w:widowControl w:val="0"/>
      </w:pPr>
      <w:r>
        <w:t>Adopted by the Senate on April 13, 2016</w:t>
      </w:r>
    </w:p>
    <w:p w:rsidR="000F2473" w:rsidRDefault="000F2473" w:rsidP="000F2473">
      <w:pPr>
        <w:widowControl w:val="0"/>
      </w:pPr>
    </w:p>
    <w:p w:rsidR="000F2473" w:rsidRDefault="000F2473" w:rsidP="000F2473">
      <w:pPr>
        <w:widowControl w:val="0"/>
      </w:pPr>
      <w:r>
        <w:t xml:space="preserve">Summary: </w:t>
      </w:r>
      <w:r w:rsidR="00867047">
        <w:t>Richard Winn Academy Girls Basketball Team</w:t>
      </w:r>
    </w:p>
    <w:p w:rsidR="000F2473" w:rsidRDefault="000F2473" w:rsidP="000F2473">
      <w:pPr>
        <w:widowControl w:val="0"/>
      </w:pPr>
    </w:p>
    <w:p w:rsidR="000F2473" w:rsidRDefault="000F2473" w:rsidP="000F2473">
      <w:pPr>
        <w:widowControl w:val="0"/>
      </w:pPr>
    </w:p>
    <w:p w:rsidR="000F2473" w:rsidRDefault="000F2473" w:rsidP="000F2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2473">
        <w:rPr>
          <w:b/>
        </w:rPr>
        <w:t>HISTORY OF LEGISLATIVE ACTIONS</w:t>
      </w:r>
    </w:p>
    <w:p w:rsidR="000F2473" w:rsidRDefault="000F2473" w:rsidP="000F2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2473" w:rsidRPr="000F2473" w:rsidRDefault="000F2473" w:rsidP="000F247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2473">
        <w:rPr>
          <w:u w:val="single"/>
        </w:rPr>
        <w:tab/>
        <w:t>Date</w:t>
      </w:r>
      <w:r w:rsidRPr="000F2473">
        <w:rPr>
          <w:u w:val="single"/>
        </w:rPr>
        <w:tab/>
        <w:t>Body</w:t>
      </w:r>
      <w:r w:rsidRPr="000F2473">
        <w:rPr>
          <w:u w:val="single"/>
        </w:rPr>
        <w:tab/>
        <w:t>Action Description with journal page number</w:t>
      </w:r>
      <w:r w:rsidRPr="000F2473">
        <w:rPr>
          <w:u w:val="single"/>
        </w:rPr>
        <w:tab/>
      </w:r>
    </w:p>
    <w:p w:rsidR="00AD6F06" w:rsidRDefault="00AD6F06" w:rsidP="00AD6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Senate</w:t>
      </w:r>
      <w:r>
        <w:tab/>
      </w:r>
      <w:r w:rsidRPr="007376C0">
        <w:t>Introduced and adopted (</w:t>
      </w:r>
      <w:hyperlink r:id="rId6" w:history="1">
        <w:r w:rsidRPr="00940FB0">
          <w:rPr>
            <w:rStyle w:val="Hyperlink"/>
          </w:rPr>
          <w:t>Senate Journal</w:t>
        </w:r>
        <w:r w:rsidRPr="00940FB0">
          <w:rPr>
            <w:rStyle w:val="Hyperlink"/>
          </w:rPr>
          <w:noBreakHyphen/>
          <w:t>page 6</w:t>
        </w:r>
      </w:hyperlink>
      <w:r w:rsidRPr="007376C0">
        <w:t>)</w:t>
      </w:r>
    </w:p>
    <w:p w:rsidR="00AD6F06" w:rsidRDefault="00AD6F06" w:rsidP="00AD6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473" w:rsidRDefault="000F2473" w:rsidP="000F2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0F2473">
          <w:rPr>
            <w:rStyle w:val="Hyperlink"/>
          </w:rPr>
          <w:t>legislative information</w:t>
        </w:r>
      </w:hyperlink>
      <w:r>
        <w:t xml:space="preserve"> at the website</w:t>
      </w:r>
    </w:p>
    <w:p w:rsidR="000F2473" w:rsidRDefault="000F2473" w:rsidP="000F2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473" w:rsidRPr="000F2473" w:rsidRDefault="000F2473" w:rsidP="000F2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473" w:rsidRDefault="000F2473" w:rsidP="000F2473">
      <w:r w:rsidRPr="000F2473">
        <w:rPr>
          <w:b/>
        </w:rPr>
        <w:t>VERSIONS OF THIS BILL</w:t>
      </w:r>
    </w:p>
    <w:p w:rsidR="000F2473" w:rsidRDefault="000F2473" w:rsidP="000F2473"/>
    <w:p w:rsidR="000F2473" w:rsidRDefault="00940FB0" w:rsidP="000F2473">
      <w:hyperlink r:id="rId8" w:history="1">
        <w:r w:rsidR="000F2473">
          <w:rPr>
            <w:rStyle w:val="Hyperlink"/>
          </w:rPr>
          <w:t>4/13/2016</w:t>
        </w:r>
      </w:hyperlink>
    </w:p>
    <w:p w:rsidR="000F2473" w:rsidRDefault="000F2473" w:rsidP="000F2473"/>
    <w:p w:rsidR="000F2473" w:rsidRDefault="000F2473" w:rsidP="000F2473">
      <w:pPr>
        <w:sectPr w:rsidR="000F2473" w:rsidSect="000F24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668E" w:rsidRPr="00522CE0" w:rsidRDefault="00E566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48E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79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RICHARD WINN ACADEMY GIRLS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</w:t>
      </w:r>
      <w:r w:rsidR="00A371AE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>SOUTH CAROLINA INDEPENDENT SCHOOL ASSOCIATION CLASS A STATE CHAMPIONSHIP TITLE.</w:t>
      </w:r>
    </w:p>
    <w:p w:rsidR="00EB7996" w:rsidRDefault="00EB79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South Carolina Senate is pleased to learn that the members of the </w:t>
      </w:r>
      <w:r w:rsidRPr="00855AC8">
        <w:rPr>
          <w:color w:val="000000" w:themeColor="text1"/>
          <w:u w:color="000000" w:themeColor="text1"/>
        </w:rPr>
        <w:t>Richard Winn</w:t>
      </w:r>
      <w:r>
        <w:rPr>
          <w:color w:val="000000" w:themeColor="text1"/>
          <w:u w:color="000000" w:themeColor="text1"/>
        </w:rPr>
        <w:t xml:space="preserve"> Academy girls basketball team</w:t>
      </w:r>
      <w:r>
        <w:t xml:space="preserve"> recently took home their fourth consecutive state championship title; and</w:t>
      </w:r>
    </w:p>
    <w:p w:rsidR="001A0DB1" w:rsidRDefault="001A0DB1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1A0DB1" w:rsidRDefault="001A0DB1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Eagles completed this excellent season with a 27-1 record, bringing their total record for the past four years to 142-4;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2B35C9">
        <w:t xml:space="preserve">the Eagles’ win did not come easily. Richard Winn was down by nine in the second </w:t>
      </w:r>
      <w:r w:rsidR="00A371AE">
        <w:t>quarter, b</w:t>
      </w:r>
      <w:r w:rsidR="002B35C9">
        <w:t>ut the team’s defense came to life and finished the game against the Dorchester Raiders 43-30;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7996" w:rsidRDefault="002B35C9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player of the year Jaycie Johnson scored eighteen points for the Eagles, Alyssa Atkerson added ten points, and Marion Walker Coleman scored nine;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3303A" w:rsidRPr="00A371AE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team’s All Region players include Alyssa Atkerson, Bailey Taylor, </w:t>
      </w:r>
      <w:r w:rsidR="00B330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Jaycie Johnson</w:t>
      </w:r>
      <w:r w:rsidR="00B3303A">
        <w:rPr>
          <w:color w:val="000000" w:themeColor="text1"/>
          <w:u w:color="000000" w:themeColor="text1"/>
        </w:rPr>
        <w:t xml:space="preserve">. All State players </w:t>
      </w:r>
      <w:r w:rsidR="00A371AE">
        <w:rPr>
          <w:color w:val="000000" w:themeColor="text1"/>
          <w:u w:color="000000" w:themeColor="text1"/>
        </w:rPr>
        <w:t>were</w:t>
      </w:r>
      <w:r w:rsidR="00B3303A">
        <w:rPr>
          <w:color w:val="000000" w:themeColor="text1"/>
          <w:u w:color="000000" w:themeColor="text1"/>
        </w:rPr>
        <w:t xml:space="preserve"> Alyssa Atkerson, Marion Walker Coleman, Bailey Taylor, and Jaycie Johnson;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2B35C9">
        <w:t xml:space="preserve">Jason Haltiwanger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</w:t>
      </w:r>
      <w:r>
        <w:rPr>
          <w:color w:val="000000" w:themeColor="text1"/>
          <w:u w:color="000000" w:themeColor="text1"/>
        </w:rPr>
        <w:lastRenderedPageBreak/>
        <w:t xml:space="preserve">championship team and teach these athletes lessons that will prove invaluable through life both on and off </w:t>
      </w:r>
      <w:r w:rsidR="002B35C9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Richard Winn Academy girls basketball players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</w:t>
      </w:r>
      <w:r w:rsidR="00A371AE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continued accomplishments in the days ahead</w:t>
      </w:r>
      <w:r>
        <w:t>.  Now, therefore,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Richard Winn Academy girls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A371AE">
        <w:rPr>
          <w:color w:val="000000" w:themeColor="text1"/>
          <w:u w:color="000000" w:themeColor="text1"/>
        </w:rPr>
        <w:t xml:space="preserve">2016 </w:t>
      </w:r>
      <w:r>
        <w:rPr>
          <w:color w:val="000000" w:themeColor="text1"/>
          <w:u w:color="000000" w:themeColor="text1"/>
        </w:rPr>
        <w:t>South Carolina Independent School Association</w:t>
      </w:r>
      <w:r w:rsidRPr="00E542AE">
        <w:rPr>
          <w:color w:val="000000" w:themeColor="text1"/>
          <w:u w:color="000000" w:themeColor="text1"/>
        </w:rPr>
        <w:t xml:space="preserve"> </w:t>
      </w:r>
      <w:r w:rsidR="00A371AE">
        <w:rPr>
          <w:color w:val="000000" w:themeColor="text1"/>
          <w:u w:color="000000" w:themeColor="text1"/>
        </w:rPr>
        <w:t xml:space="preserve">Class 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748E2" w:rsidRPr="00EB7996" w:rsidRDefault="00EB7996" w:rsidP="00EB7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further resolved that a copy of </w:t>
      </w:r>
      <w:r w:rsidR="00A371AE">
        <w:t>this resolution be presented to Head Coach Jason Haltiwanger</w:t>
      </w:r>
      <w:r>
        <w:t>.</w:t>
      </w:r>
    </w:p>
    <w:p w:rsidR="001F54B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F2473" w:rsidRDefault="000F2473" w:rsidP="000F2473">
      <w:pPr>
        <w:suppressAutoHyphens/>
        <w:jc w:val="both"/>
        <w:rPr>
          <w:rFonts w:eastAsia="Times New Roman"/>
        </w:rPr>
      </w:pPr>
    </w:p>
    <w:sectPr w:rsidR="000F2473" w:rsidSect="000F24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8E2" w:rsidRDefault="00A748E2" w:rsidP="00522CE0">
      <w:r>
        <w:separator/>
      </w:r>
    </w:p>
  </w:endnote>
  <w:endnote w:type="continuationSeparator" w:id="0">
    <w:p w:rsidR="00A748E2" w:rsidRDefault="00A748E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70BE8-818F-49E3-9BE5-10858823DB80}"/>
    <w:embedBold r:id="rId2" w:fontKey="{1DD22B12-D7CE-437D-8F13-F4CBBD8242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94974F-18FE-4436-BFE4-11DCE9932634}"/>
    <w:embedBold r:id="rId4" w:fontKey="{395D349F-FB5D-4D8E-A5CE-F3C28B07D5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D75B9E7-7027-416E-80DF-9A682292DD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599C98C-4560-4491-8296-5826EF3576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473" w:rsidRPr="00E5668E" w:rsidRDefault="000F2473" w:rsidP="00E566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0F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8E2" w:rsidRDefault="00A748E2" w:rsidP="00522CE0">
      <w:r>
        <w:separator/>
      </w:r>
    </w:p>
  </w:footnote>
  <w:footnote w:type="continuationSeparator" w:id="0">
    <w:p w:rsidR="00A748E2" w:rsidRDefault="00A748E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RICH.KMM.CC"/>
    <w:docVar w:name="CoverAttorneyInitials" w:val="KMM"/>
    <w:docVar w:name="CoverAttorneyLastName" w:val="Moffitt"/>
    <w:docVar w:name="CoverBillType" w:val="r"/>
    <w:docVar w:name="CoverSenator" w:val="CC"/>
    <w:docVar w:name="dvBillNumber" w:val="1234"/>
    <w:docVar w:name="dvBillNumberPrefix" w:val="S. "/>
    <w:docVar w:name="dvOriginalBody" w:val="Senate"/>
    <w:docVar w:name="fulldraftpath" w:val="L:\S-RES\CC\009RICH.KMM.CC.DOCX"/>
    <w:docVar w:name="NameofBody" w:val="S"/>
    <w:docVar w:name="vgroup2" w:val="S-RES"/>
  </w:docVars>
  <w:rsids>
    <w:rsidRoot w:val="00A748E2"/>
    <w:rsid w:val="00042AC1"/>
    <w:rsid w:val="00046516"/>
    <w:rsid w:val="0007601D"/>
    <w:rsid w:val="000B0720"/>
    <w:rsid w:val="000B5EAF"/>
    <w:rsid w:val="000F2473"/>
    <w:rsid w:val="001315B2"/>
    <w:rsid w:val="00170561"/>
    <w:rsid w:val="00186AC9"/>
    <w:rsid w:val="00197DF1"/>
    <w:rsid w:val="001A0DB1"/>
    <w:rsid w:val="001B3DD9"/>
    <w:rsid w:val="001B7E5D"/>
    <w:rsid w:val="001D3BAC"/>
    <w:rsid w:val="001F54BD"/>
    <w:rsid w:val="00216025"/>
    <w:rsid w:val="00245C4E"/>
    <w:rsid w:val="002B35C9"/>
    <w:rsid w:val="002C1321"/>
    <w:rsid w:val="002C2031"/>
    <w:rsid w:val="002C5896"/>
    <w:rsid w:val="002D3BED"/>
    <w:rsid w:val="00307C2B"/>
    <w:rsid w:val="00315D04"/>
    <w:rsid w:val="00355254"/>
    <w:rsid w:val="00383247"/>
    <w:rsid w:val="00387BA2"/>
    <w:rsid w:val="003D6E2B"/>
    <w:rsid w:val="003E7597"/>
    <w:rsid w:val="00434089"/>
    <w:rsid w:val="0044020F"/>
    <w:rsid w:val="00450668"/>
    <w:rsid w:val="0045384A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67047"/>
    <w:rsid w:val="008B2F42"/>
    <w:rsid w:val="008C3697"/>
    <w:rsid w:val="008E185F"/>
    <w:rsid w:val="008F023B"/>
    <w:rsid w:val="00904E16"/>
    <w:rsid w:val="009162B3"/>
    <w:rsid w:val="00927C62"/>
    <w:rsid w:val="00940FB0"/>
    <w:rsid w:val="00983951"/>
    <w:rsid w:val="00984124"/>
    <w:rsid w:val="00984640"/>
    <w:rsid w:val="00995C37"/>
    <w:rsid w:val="009C118A"/>
    <w:rsid w:val="00A02011"/>
    <w:rsid w:val="00A371AE"/>
    <w:rsid w:val="00A4011E"/>
    <w:rsid w:val="00A748E2"/>
    <w:rsid w:val="00A86015"/>
    <w:rsid w:val="00A9594E"/>
    <w:rsid w:val="00AD6F06"/>
    <w:rsid w:val="00AE59C8"/>
    <w:rsid w:val="00B10098"/>
    <w:rsid w:val="00B3303A"/>
    <w:rsid w:val="00B5790D"/>
    <w:rsid w:val="00B945C5"/>
    <w:rsid w:val="00BA20EA"/>
    <w:rsid w:val="00BB5AFC"/>
    <w:rsid w:val="00BC0A56"/>
    <w:rsid w:val="00C45366"/>
    <w:rsid w:val="00C57023"/>
    <w:rsid w:val="00C74052"/>
    <w:rsid w:val="00C74EEE"/>
    <w:rsid w:val="00CB187A"/>
    <w:rsid w:val="00CB79A5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5668E"/>
    <w:rsid w:val="00E76AD9"/>
    <w:rsid w:val="00E91E2F"/>
    <w:rsid w:val="00EA3546"/>
    <w:rsid w:val="00EA43CF"/>
    <w:rsid w:val="00EB47AE"/>
    <w:rsid w:val="00EB7996"/>
    <w:rsid w:val="00EC34E1"/>
    <w:rsid w:val="00F0234A"/>
    <w:rsid w:val="00F05CF2"/>
    <w:rsid w:val="00F13113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E724B13-F7F3-46BB-910E-36E28AF7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1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1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2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234_201604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34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4-13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449</Words>
  <Characters>2562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1234: Richard Winn Academy Girls Basketball Team - South Carolina Legislature Online</dc:title>
  <dc:subject/>
  <dc:creator>Jill Holt</dc:creator>
  <cp:keywords/>
  <dc:description/>
  <cp:lastModifiedBy>N Cumfer</cp:lastModifiedBy>
  <cp:revision>2</cp:revision>
  <cp:lastPrinted>2016-04-13T17:17:00Z</cp:lastPrinted>
  <dcterms:created xsi:type="dcterms:W3CDTF">2016-12-02T17:33:00Z</dcterms:created>
  <dcterms:modified xsi:type="dcterms:W3CDTF">2016-12-02T17:33:00Z</dcterms:modified>
</cp:coreProperties>
</file>