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DF8" w:rsidRDefault="00190DF8" w:rsidP="00190DF8">
      <w:pPr>
        <w:widowControl w:val="0"/>
        <w:jc w:val="center"/>
      </w:pPr>
      <w:bookmarkStart w:id="0" w:name="_GoBack"/>
      <w:bookmarkEnd w:id="0"/>
      <w:r w:rsidRPr="00190DF8">
        <w:rPr>
          <w:b/>
        </w:rPr>
        <w:t>South Carolina General Assembly</w:t>
      </w:r>
    </w:p>
    <w:p w:rsidR="00190DF8" w:rsidRDefault="00190DF8" w:rsidP="00190DF8">
      <w:pPr>
        <w:widowControl w:val="0"/>
        <w:jc w:val="center"/>
      </w:pPr>
      <w:r>
        <w:t>121st Session, 2015-2016</w:t>
      </w:r>
    </w:p>
    <w:p w:rsidR="00190DF8" w:rsidRDefault="00190DF8" w:rsidP="00190DF8">
      <w:pPr>
        <w:widowControl w:val="0"/>
        <w:jc w:val="left"/>
      </w:pPr>
    </w:p>
    <w:p w:rsidR="00190DF8" w:rsidRDefault="00190DF8" w:rsidP="00190DF8">
      <w:pPr>
        <w:widowControl w:val="0"/>
        <w:jc w:val="left"/>
        <w:rPr>
          <w:b/>
        </w:rPr>
      </w:pPr>
      <w:r w:rsidRPr="00190DF8">
        <w:rPr>
          <w:b/>
        </w:rPr>
        <w:t>H. 3033</w:t>
      </w:r>
    </w:p>
    <w:p w:rsidR="00190DF8" w:rsidRDefault="00190DF8" w:rsidP="00190DF8">
      <w:pPr>
        <w:widowControl w:val="0"/>
        <w:jc w:val="left"/>
        <w:rPr>
          <w:b/>
        </w:rPr>
      </w:pPr>
    </w:p>
    <w:p w:rsidR="00190DF8" w:rsidRDefault="00190DF8" w:rsidP="00190DF8">
      <w:pPr>
        <w:widowControl w:val="0"/>
        <w:jc w:val="left"/>
      </w:pPr>
      <w:r w:rsidRPr="00190DF8">
        <w:rPr>
          <w:b/>
        </w:rPr>
        <w:t>STATUS INFORMATION</w:t>
      </w:r>
    </w:p>
    <w:p w:rsidR="00190DF8" w:rsidRDefault="00190DF8" w:rsidP="00190DF8">
      <w:pPr>
        <w:widowControl w:val="0"/>
        <w:jc w:val="left"/>
      </w:pPr>
    </w:p>
    <w:p w:rsidR="00190DF8" w:rsidRDefault="00190DF8" w:rsidP="00190DF8">
      <w:pPr>
        <w:widowControl w:val="0"/>
        <w:jc w:val="left"/>
      </w:pPr>
      <w:r>
        <w:t>General Bill</w:t>
      </w:r>
    </w:p>
    <w:p w:rsidR="00190DF8" w:rsidRDefault="00F327CE" w:rsidP="00190DF8">
      <w:pPr>
        <w:widowControl w:val="0"/>
        <w:jc w:val="left"/>
      </w:pPr>
      <w:r>
        <w:t>Sponsors: Reps. Cobb</w:t>
      </w:r>
      <w:r>
        <w:noBreakHyphen/>
        <w:t>Hunter, Alexander, Henegan and M.S. McLeod</w:t>
      </w:r>
    </w:p>
    <w:p w:rsidR="00190DF8" w:rsidRDefault="00190DF8" w:rsidP="00190DF8">
      <w:pPr>
        <w:widowControl w:val="0"/>
        <w:jc w:val="left"/>
      </w:pPr>
      <w:r>
        <w:t>Document Path: l:\council\bills\ms\7015ahb15.docx</w:t>
      </w:r>
    </w:p>
    <w:p w:rsidR="00187515" w:rsidRDefault="00C21C89" w:rsidP="00190DF8">
      <w:pPr>
        <w:widowControl w:val="0"/>
        <w:jc w:val="left"/>
      </w:pPr>
      <w:r>
        <w:t>Companion/Similar bill(s): 4399, 4480</w:t>
      </w:r>
    </w:p>
    <w:p w:rsidR="00190DF8" w:rsidRDefault="00190DF8" w:rsidP="00190DF8">
      <w:pPr>
        <w:widowControl w:val="0"/>
        <w:jc w:val="left"/>
      </w:pPr>
    </w:p>
    <w:p w:rsidR="00F90C6D" w:rsidRDefault="00F90C6D" w:rsidP="00190DF8">
      <w:pPr>
        <w:widowControl w:val="0"/>
        <w:jc w:val="left"/>
      </w:pPr>
      <w:r>
        <w:t>Introduced in the House on January 13, 2015</w:t>
      </w:r>
    </w:p>
    <w:p w:rsidR="00F90C6D" w:rsidRPr="00F90C6D" w:rsidRDefault="00F90C6D" w:rsidP="00190DF8">
      <w:pPr>
        <w:widowControl w:val="0"/>
        <w:jc w:val="left"/>
      </w:pPr>
      <w:r>
        <w:t xml:space="preserve">Currently residing in the House Committee on </w:t>
      </w:r>
      <w:r w:rsidRPr="00F90C6D">
        <w:rPr>
          <w:b/>
        </w:rPr>
        <w:t>Judiciary</w:t>
      </w:r>
    </w:p>
    <w:p w:rsidR="00F90C6D" w:rsidRDefault="00F90C6D" w:rsidP="00190DF8">
      <w:pPr>
        <w:widowControl w:val="0"/>
        <w:jc w:val="left"/>
      </w:pPr>
    </w:p>
    <w:p w:rsidR="00190DF8" w:rsidRDefault="00190DF8" w:rsidP="00190DF8">
      <w:pPr>
        <w:widowControl w:val="0"/>
        <w:jc w:val="left"/>
      </w:pPr>
      <w:r>
        <w:t xml:space="preserve">Summary: </w:t>
      </w:r>
      <w:r w:rsidR="006C181E">
        <w:t>Criminal background checks</w:t>
      </w:r>
    </w:p>
    <w:p w:rsidR="00190DF8" w:rsidRDefault="00190DF8" w:rsidP="00190DF8">
      <w:pPr>
        <w:widowControl w:val="0"/>
        <w:jc w:val="left"/>
      </w:pPr>
    </w:p>
    <w:p w:rsidR="00190DF8" w:rsidRDefault="00190DF8" w:rsidP="00190DF8">
      <w:pPr>
        <w:widowControl w:val="0"/>
        <w:jc w:val="left"/>
      </w:pPr>
    </w:p>
    <w:p w:rsidR="00190DF8" w:rsidRDefault="00190DF8" w:rsidP="00190DF8">
      <w:pPr>
        <w:widowControl w:val="0"/>
        <w:tabs>
          <w:tab w:val="center" w:pos="590"/>
          <w:tab w:val="center" w:pos="1440"/>
          <w:tab w:val="left" w:pos="1872"/>
          <w:tab w:val="left" w:pos="9187"/>
        </w:tabs>
        <w:jc w:val="left"/>
      </w:pPr>
      <w:r w:rsidRPr="00190DF8">
        <w:rPr>
          <w:b/>
        </w:rPr>
        <w:t>HISTORY OF LEGISLATIVE ACTIONS</w:t>
      </w:r>
    </w:p>
    <w:p w:rsidR="00190DF8" w:rsidRDefault="00190DF8" w:rsidP="00190DF8">
      <w:pPr>
        <w:widowControl w:val="0"/>
        <w:tabs>
          <w:tab w:val="center" w:pos="590"/>
          <w:tab w:val="center" w:pos="1440"/>
          <w:tab w:val="left" w:pos="1872"/>
          <w:tab w:val="left" w:pos="9187"/>
        </w:tabs>
        <w:jc w:val="left"/>
      </w:pPr>
    </w:p>
    <w:p w:rsidR="00190DF8" w:rsidRPr="00190DF8" w:rsidRDefault="00190DF8" w:rsidP="00190DF8">
      <w:pPr>
        <w:widowControl w:val="0"/>
        <w:tabs>
          <w:tab w:val="center" w:pos="590"/>
          <w:tab w:val="center" w:pos="1440"/>
          <w:tab w:val="left" w:pos="1872"/>
          <w:tab w:val="left" w:pos="9187"/>
        </w:tabs>
        <w:jc w:val="left"/>
      </w:pPr>
      <w:r w:rsidRPr="00190DF8">
        <w:rPr>
          <w:u w:val="single"/>
        </w:rPr>
        <w:tab/>
        <w:t>Date</w:t>
      </w:r>
      <w:r w:rsidRPr="00190DF8">
        <w:rPr>
          <w:u w:val="single"/>
        </w:rPr>
        <w:tab/>
        <w:t>Body</w:t>
      </w:r>
      <w:r w:rsidRPr="00190DF8">
        <w:rPr>
          <w:u w:val="single"/>
        </w:rPr>
        <w:tab/>
        <w:t>Action Description with journal page number</w:t>
      </w:r>
      <w:r w:rsidRPr="00190DF8">
        <w:rPr>
          <w:u w:val="single"/>
        </w:rPr>
        <w:tab/>
      </w:r>
    </w:p>
    <w:p w:rsidR="007D299F" w:rsidRDefault="007D299F" w:rsidP="007D299F">
      <w:pPr>
        <w:widowControl w:val="0"/>
        <w:tabs>
          <w:tab w:val="right" w:pos="1008"/>
          <w:tab w:val="left" w:pos="1152"/>
          <w:tab w:val="left" w:pos="1872"/>
          <w:tab w:val="left" w:pos="9187"/>
        </w:tabs>
        <w:ind w:left="2088" w:hanging="2088"/>
        <w:jc w:val="left"/>
      </w:pPr>
      <w:r>
        <w:tab/>
        <w:t>12/11/2014</w:t>
      </w:r>
      <w:r>
        <w:tab/>
        <w:t>House</w:t>
      </w:r>
      <w:r>
        <w:tab/>
      </w:r>
      <w:r w:rsidRPr="00940BCF">
        <w:t>Prefiled</w:t>
      </w:r>
    </w:p>
    <w:p w:rsidR="007D299F" w:rsidRDefault="007D299F" w:rsidP="007D299F">
      <w:pPr>
        <w:widowControl w:val="0"/>
        <w:tabs>
          <w:tab w:val="right" w:pos="1008"/>
          <w:tab w:val="left" w:pos="1152"/>
          <w:tab w:val="left" w:pos="1872"/>
          <w:tab w:val="left" w:pos="9187"/>
        </w:tabs>
        <w:ind w:left="2088" w:hanging="2088"/>
        <w:jc w:val="left"/>
      </w:pPr>
      <w:r>
        <w:tab/>
        <w:t>12/11/2014</w:t>
      </w:r>
      <w:r>
        <w:tab/>
        <w:t>House</w:t>
      </w:r>
      <w:r>
        <w:tab/>
      </w:r>
      <w:r w:rsidRPr="00940BCF">
        <w:t xml:space="preserve">Referred to Committee on </w:t>
      </w:r>
      <w:r w:rsidRPr="00940BCF">
        <w:rPr>
          <w:b/>
        </w:rPr>
        <w:t>Judiciary</w:t>
      </w:r>
    </w:p>
    <w:p w:rsidR="007D299F" w:rsidRDefault="007D299F" w:rsidP="007D299F">
      <w:pPr>
        <w:widowControl w:val="0"/>
        <w:tabs>
          <w:tab w:val="right" w:pos="1008"/>
          <w:tab w:val="left" w:pos="1152"/>
          <w:tab w:val="left" w:pos="1872"/>
          <w:tab w:val="left" w:pos="9187"/>
        </w:tabs>
        <w:ind w:left="2088" w:hanging="2088"/>
        <w:jc w:val="left"/>
      </w:pPr>
      <w:r>
        <w:tab/>
        <w:t>1/13/2015</w:t>
      </w:r>
      <w:r>
        <w:tab/>
        <w:t>House</w:t>
      </w:r>
      <w:r>
        <w:tab/>
      </w:r>
      <w:r w:rsidRPr="00940BCF">
        <w:t>Introduced and read first time (</w:t>
      </w:r>
      <w:hyperlink r:id="rId7" w:history="1">
        <w:r w:rsidRPr="00BC6763">
          <w:rPr>
            <w:rStyle w:val="Hyperlink"/>
          </w:rPr>
          <w:t>House Journal</w:t>
        </w:r>
        <w:r w:rsidRPr="00BC6763">
          <w:rPr>
            <w:rStyle w:val="Hyperlink"/>
          </w:rPr>
          <w:noBreakHyphen/>
          <w:t>page 71</w:t>
        </w:r>
      </w:hyperlink>
      <w:r w:rsidRPr="00940BCF">
        <w:t>)</w:t>
      </w:r>
    </w:p>
    <w:p w:rsidR="007D299F" w:rsidRDefault="007D299F" w:rsidP="007D299F">
      <w:pPr>
        <w:widowControl w:val="0"/>
        <w:tabs>
          <w:tab w:val="right" w:pos="1008"/>
          <w:tab w:val="left" w:pos="1152"/>
          <w:tab w:val="left" w:pos="1872"/>
          <w:tab w:val="left" w:pos="9187"/>
        </w:tabs>
        <w:ind w:left="2088" w:hanging="2088"/>
        <w:jc w:val="left"/>
      </w:pPr>
      <w:r>
        <w:tab/>
        <w:t>1/13/2015</w:t>
      </w:r>
      <w:r>
        <w:tab/>
        <w:t>House</w:t>
      </w:r>
      <w:r>
        <w:tab/>
      </w:r>
      <w:r w:rsidRPr="00940BCF">
        <w:t>Ref</w:t>
      </w:r>
      <w:r>
        <w:t xml:space="preserve">erred to Committee on </w:t>
      </w:r>
      <w:r w:rsidRPr="00940BCF">
        <w:rPr>
          <w:b/>
        </w:rPr>
        <w:t>Judiciary</w:t>
      </w:r>
      <w:r>
        <w:t xml:space="preserve"> </w:t>
      </w:r>
      <w:r w:rsidRPr="00940BCF">
        <w:t>(</w:t>
      </w:r>
      <w:hyperlink r:id="rId8" w:history="1">
        <w:r w:rsidRPr="00BC6763">
          <w:rPr>
            <w:rStyle w:val="Hyperlink"/>
          </w:rPr>
          <w:t>House Journal</w:t>
        </w:r>
        <w:r w:rsidRPr="00BC6763">
          <w:rPr>
            <w:rStyle w:val="Hyperlink"/>
          </w:rPr>
          <w:noBreakHyphen/>
          <w:t>page 71</w:t>
        </w:r>
      </w:hyperlink>
      <w:r w:rsidRPr="00940BCF">
        <w:t>)</w:t>
      </w:r>
    </w:p>
    <w:p w:rsidR="007D299F" w:rsidRDefault="007D299F" w:rsidP="007D299F">
      <w:pPr>
        <w:widowControl w:val="0"/>
        <w:tabs>
          <w:tab w:val="right" w:pos="1008"/>
          <w:tab w:val="left" w:pos="1152"/>
          <w:tab w:val="left" w:pos="1872"/>
          <w:tab w:val="left" w:pos="9187"/>
        </w:tabs>
        <w:ind w:left="2088" w:hanging="2088"/>
        <w:jc w:val="left"/>
      </w:pPr>
    </w:p>
    <w:p w:rsidR="00190DF8" w:rsidRDefault="00190DF8" w:rsidP="00190DF8">
      <w:pPr>
        <w:widowControl w:val="0"/>
        <w:tabs>
          <w:tab w:val="right" w:pos="1008"/>
          <w:tab w:val="left" w:pos="1152"/>
          <w:tab w:val="left" w:pos="1872"/>
          <w:tab w:val="left" w:pos="9187"/>
        </w:tabs>
        <w:ind w:left="2088" w:hanging="2088"/>
        <w:jc w:val="left"/>
      </w:pPr>
      <w:r>
        <w:t xml:space="preserve">View the latest </w:t>
      </w:r>
      <w:hyperlink r:id="rId9" w:history="1">
        <w:r w:rsidRPr="00190DF8">
          <w:rPr>
            <w:rStyle w:val="Hyperlink"/>
          </w:rPr>
          <w:t>legislative information</w:t>
        </w:r>
      </w:hyperlink>
      <w:r>
        <w:t xml:space="preserve"> at the website</w:t>
      </w:r>
    </w:p>
    <w:p w:rsidR="00190DF8" w:rsidRDefault="00190DF8" w:rsidP="00190DF8">
      <w:pPr>
        <w:widowControl w:val="0"/>
        <w:tabs>
          <w:tab w:val="right" w:pos="1008"/>
          <w:tab w:val="left" w:pos="1152"/>
          <w:tab w:val="left" w:pos="1872"/>
          <w:tab w:val="left" w:pos="9187"/>
        </w:tabs>
        <w:ind w:left="2088" w:hanging="2088"/>
        <w:jc w:val="left"/>
      </w:pPr>
    </w:p>
    <w:p w:rsidR="00190DF8" w:rsidRPr="00190DF8" w:rsidRDefault="00190DF8" w:rsidP="00190DF8">
      <w:pPr>
        <w:widowControl w:val="0"/>
        <w:tabs>
          <w:tab w:val="right" w:pos="1008"/>
          <w:tab w:val="left" w:pos="1152"/>
          <w:tab w:val="left" w:pos="1872"/>
          <w:tab w:val="left" w:pos="9187"/>
        </w:tabs>
        <w:ind w:left="2088" w:hanging="2088"/>
        <w:jc w:val="left"/>
      </w:pPr>
    </w:p>
    <w:p w:rsidR="00190DF8" w:rsidRDefault="00190DF8" w:rsidP="00190DF8">
      <w:pPr>
        <w:widowControl w:val="0"/>
        <w:jc w:val="left"/>
      </w:pPr>
      <w:r w:rsidRPr="00190DF8">
        <w:rPr>
          <w:b/>
        </w:rPr>
        <w:t>VERSIONS OF THIS BILL</w:t>
      </w:r>
    </w:p>
    <w:p w:rsidR="00190DF8" w:rsidRDefault="00190DF8" w:rsidP="00190DF8">
      <w:pPr>
        <w:widowControl w:val="0"/>
        <w:jc w:val="left"/>
      </w:pPr>
    </w:p>
    <w:p w:rsidR="00190DF8" w:rsidRDefault="00BC6763" w:rsidP="00190DF8">
      <w:pPr>
        <w:widowControl w:val="0"/>
        <w:jc w:val="left"/>
      </w:pPr>
      <w:hyperlink r:id="rId10" w:history="1">
        <w:r w:rsidR="00190DF8">
          <w:rPr>
            <w:rStyle w:val="Hyperlink"/>
          </w:rPr>
          <w:t>12/11/2014</w:t>
        </w:r>
      </w:hyperlink>
    </w:p>
    <w:p w:rsidR="00190DF8" w:rsidRDefault="00190DF8" w:rsidP="00190DF8"/>
    <w:p w:rsidR="00190DF8" w:rsidRDefault="00190DF8" w:rsidP="00190DF8">
      <w:pPr>
        <w:sectPr w:rsidR="00190DF8" w:rsidSect="00190DF8">
          <w:pgSz w:w="12240" w:h="15840" w:code="1"/>
          <w:pgMar w:top="1080" w:right="1440" w:bottom="1080" w:left="1440" w:header="720" w:footer="720" w:gutter="0"/>
          <w:cols w:space="720"/>
          <w:noEndnote/>
          <w:docGrid w:linePitch="360"/>
        </w:sectPr>
      </w:pPr>
    </w:p>
    <w:p w:rsidR="009A4A40" w:rsidRDefault="009A4A4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9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ARTICLE 2 TO CHAPTER 31, TITLE 23 SO AS TO REQUIRE A NATIONAL INSTANT CRIMINAL BACKGROUND CHECK BEFORE ANY SALE, EXCHANGE, OR TRANSFER OF A FIREARM IN THE STATE AND TO PROVIDE PROCEDURES FOR THE BACKGROUND CHECKS; TO REQUIRE NATIONAL INSTANT CRIMINAL BACKGROUND CHECKS AT GUN SHOWS AND TO PROVIDE PROCEDURES FOR THE BACKGROUND CHECKS; AND TO EXEMPT RECORDS KEPT FROM DISCLOSURE AS A PUBLIC RECORD UNDER THE FREEDOM OF INFORMATION ACT AND TO PROVIDE A PENALTY FOR A VIOLATION OF THE ARTICLE.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9BB" w:rsidRDefault="00CA1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9BB" w:rsidRDefault="00CA1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CA19BB"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7C41">
        <w:t>Chapter 31, Title 23 of the 1976 Code is amended by adding:</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For purposes of this article, the term:</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(1)</w:t>
      </w:r>
      <w:r w:rsidRPr="00293F26">
        <w:tab/>
        <w:t>‘Antique firearm’ means:</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(a)</w:t>
      </w:r>
      <w:r w:rsidRPr="00293F26">
        <w:tab/>
        <w:t xml:space="preserve">a firearm, including a firearm with a matchlock, flintlock, percussion cap, or similar type of ignition system, manufactured in or before 1898; and </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(b)</w:t>
      </w:r>
      <w:r w:rsidRPr="00293F26">
        <w:tab/>
        <w:t>a replica of a firearm described in subitem (a) if such replica:</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lastRenderedPageBreak/>
        <w:tab/>
      </w:r>
      <w:r w:rsidRPr="00293F26">
        <w:tab/>
      </w:r>
      <w:r w:rsidRPr="00293F26">
        <w:tab/>
        <w:t>(i)</w:t>
      </w:r>
      <w:r w:rsidRPr="00293F26">
        <w:tab/>
      </w:r>
      <w:r w:rsidRPr="00293F26">
        <w:tab/>
        <w:t>is not designed or redesigned for using rimfire or conventional centerfire</w:t>
      </w:r>
      <w:r>
        <w:noBreakHyphen/>
      </w:r>
      <w:r w:rsidRPr="00293F26">
        <w:t xml:space="preserve">fixed ammunition; or </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r>
      <w:r w:rsidRPr="00293F26">
        <w:tab/>
        <w:t>(ii)</w:t>
      </w:r>
      <w:r w:rsidRPr="00293F26">
        <w:tab/>
        <w:t>uses rimfire or conventional centerfire</w:t>
      </w:r>
      <w:r>
        <w:noBreakHyphen/>
      </w:r>
      <w:r w:rsidRPr="00293F26">
        <w:t>fixed ammunition which is no longer manufactured in the United States and which is not readily available in the ordinary channels of commercial trade.</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(2)</w:t>
      </w:r>
      <w:r w:rsidRPr="00293F26">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(3)</w:t>
      </w:r>
      <w:r w:rsidRPr="00293F26">
        <w:tab/>
        <w:t>‘Firearm frame or receiver’ means that part of a firearm which provides housing for the hammer, bolt or breechblock, and firing mechanism, and which is usually threaded at its forward portion to receive the barrel.</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811140">
        <w:t>)</w:t>
      </w:r>
      <w:r w:rsidRPr="00811140">
        <w:tab/>
      </w:r>
      <w:r w:rsidRPr="00293F26">
        <w:t>‘</w:t>
      </w:r>
      <w:r w:rsidRPr="00811140">
        <w:t>F</w:t>
      </w:r>
      <w:r w:rsidRPr="00293F26">
        <w:t>irearm muffler or firearm silencer’ means</w:t>
      </w:r>
      <w:r w:rsidRPr="00811140">
        <w:t xml:space="preserve">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293F26">
        <w:tab/>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80.</w:t>
      </w:r>
      <w:r>
        <w:tab/>
        <w:t>(A)</w:t>
      </w:r>
      <w:r>
        <w:tab/>
      </w:r>
      <w:r w:rsidRPr="00805B35">
        <w:t>In addition to any other requirements pursuant to state and federal law, a</w:t>
      </w:r>
      <w:r>
        <w:t>ll sales, exchanges, or transfers of firearms must</w:t>
      </w:r>
      <w:r w:rsidRPr="00805B35">
        <w:t xml:space="preserve"> be conducted in accordance with </w:t>
      </w:r>
      <w:r>
        <w:t xml:space="preserve">the provisions of this article unless the sale, exchange, or transfer </w:t>
      </w:r>
      <w:r w:rsidRPr="00805B35">
        <w:t>is conducted by a licensed importer, licensed manufacturer</w:t>
      </w:r>
      <w:r>
        <w:t>,</w:t>
      </w:r>
      <w:r w:rsidRPr="00805B35">
        <w:t xml:space="preserve"> or licensed dealer, as those</w:t>
      </w:r>
      <w:r>
        <w:t xml:space="preserve"> terms are defined in 18 U.S.C. Section 922, when the sale, </w:t>
      </w:r>
      <w:r w:rsidRPr="00805B35">
        <w:t>exchange</w:t>
      </w:r>
      <w:r>
        <w:t>, or transfer</w:t>
      </w:r>
      <w:r w:rsidRPr="00805B35">
        <w:t xml:space="preserve"> is conducted pursuant to that person</w:t>
      </w:r>
      <w:r w:rsidRPr="00293F26">
        <w:t>’</w:t>
      </w:r>
      <w:r w:rsidRPr="00805B35">
        <w:t xml:space="preserve">s </w:t>
      </w:r>
      <w:r>
        <w:t xml:space="preserve">federal firearms license or the sale, exchange, or transfer </w:t>
      </w:r>
      <w:r w:rsidRPr="00805B35">
        <w:t>is between members of an immediate family.</w:t>
      </w:r>
      <w:r>
        <w:t xml:space="preserve"> For purposes of this section, </w:t>
      </w:r>
      <w:r w:rsidRPr="00293F26">
        <w:t>‘</w:t>
      </w:r>
      <w:r>
        <w:t>immediate family</w:t>
      </w:r>
      <w:r w:rsidRPr="00293F26">
        <w:t>’</w:t>
      </w:r>
      <w:r>
        <w:t xml:space="preserve"> </w:t>
      </w:r>
      <w:r w:rsidRPr="00805B35">
        <w:t>mean</w:t>
      </w:r>
      <w:r>
        <w:t>s</w:t>
      </w:r>
      <w:r w:rsidRPr="00805B35">
        <w:t xml:space="preserve"> spouses, domestic</w:t>
      </w:r>
      <w:r>
        <w:t xml:space="preserve"> partners, children, and step</w:t>
      </w:r>
      <w:r w:rsidRPr="00805B35">
        <w:t>children.</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 a national instant criminal background check</w:t>
      </w:r>
      <w:r>
        <w:t xml:space="preserve"> pursuant to 18 U.S.C. Section 922 </w:t>
      </w:r>
      <w:r w:rsidRPr="00805B35">
        <w:t xml:space="preserve">must be completed by a </w:t>
      </w:r>
      <w:r>
        <w:t xml:space="preserve">licensed </w:t>
      </w:r>
      <w:r w:rsidRPr="00805B35">
        <w:t xml:space="preserve">dealer </w:t>
      </w:r>
      <w:r>
        <w:t xml:space="preserve">who consents to conduct the </w:t>
      </w:r>
      <w:r w:rsidRPr="00805B35">
        <w:t>check,</w:t>
      </w:r>
      <w:r>
        <w:t xml:space="preserve"> and upon completion of the</w:t>
      </w:r>
      <w:r w:rsidRPr="00805B35">
        <w:t xml:space="preserve"> background check, shall complete a document, the form of which shall be approved by the </w:t>
      </w:r>
      <w:r>
        <w:t>Chief of the State Law Enforcement Division (SLED)</w:t>
      </w:r>
      <w:r w:rsidRPr="00805B35">
        <w:t>, that i</w:t>
      </w:r>
      <w:r>
        <w:t>dentifies and confirms that the</w:t>
      </w:r>
      <w:r w:rsidRPr="00805B35">
        <w:t xml:space="preserve"> check was performed.</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05B35">
        <w:t>All dealers</w:t>
      </w:r>
      <w:r>
        <w:t xml:space="preserve"> shall maintain a record of transactions </w:t>
      </w:r>
      <w:r w:rsidRPr="00805B35">
        <w:t xml:space="preserve">conducted pursuant to this </w:t>
      </w:r>
      <w:r>
        <w:t>article and the record must</w:t>
      </w:r>
      <w:r w:rsidRPr="00805B35">
        <w:t xml:space="preserve"> be maintained on the premises mentioned and de</w:t>
      </w:r>
      <w:r>
        <w:t>scribed in the license and must</w:t>
      </w:r>
      <w:r w:rsidRPr="00805B35">
        <w:t xml:space="preserve"> be open at all reasonable ho</w:t>
      </w:r>
      <w:r>
        <w:t xml:space="preserve">urs for inspection by any law enforcement officer </w:t>
      </w:r>
      <w:r w:rsidRPr="00805B35">
        <w:t xml:space="preserve">acting </w:t>
      </w:r>
      <w:r>
        <w:t>in the scope of his employment</w:t>
      </w:r>
      <w:r w:rsidRPr="00805B35">
        <w:t>.</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90.</w:t>
      </w:r>
      <w:r>
        <w:tab/>
        <w:t>(A)</w:t>
      </w:r>
      <w:r>
        <w:tab/>
      </w:r>
      <w:r w:rsidRPr="00805B35">
        <w:t>A national instant</w:t>
      </w:r>
      <w:r>
        <w:t xml:space="preserve"> criminal background check must</w:t>
      </w:r>
      <w:r w:rsidRPr="00805B35">
        <w:t xml:space="preserve"> be conducte</w:t>
      </w:r>
      <w:r>
        <w:t>d and a person may not</w:t>
      </w:r>
      <w:r w:rsidRPr="00805B35">
        <w:t xml:space="preserve"> sell</w:t>
      </w:r>
      <w:r>
        <w:t>, exchange, or</w:t>
      </w:r>
      <w:r w:rsidRPr="00805B35">
        <w:t xml:space="preserve"> transfer a firearm</w:t>
      </w:r>
      <w:r>
        <w:t xml:space="preserve"> </w:t>
      </w:r>
      <w:r w:rsidRPr="00805B35">
        <w:t>at a gun show</w:t>
      </w:r>
      <w:r>
        <w:t xml:space="preserve"> in this State</w:t>
      </w:r>
      <w:r w:rsidRPr="00805B35">
        <w:t xml:space="preserve"> except in accordance with th</w:t>
      </w:r>
      <w:r>
        <w:t>e provisions of 18 U.S.C. 922 and the provisions of this section</w:t>
      </w:r>
      <w:r w:rsidRPr="00805B35">
        <w:t>.</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may not </w:t>
      </w:r>
      <w:r w:rsidRPr="00805B35">
        <w:t>offer or agree to sell</w:t>
      </w:r>
      <w:r>
        <w:t>, exchange,</w:t>
      </w:r>
      <w:r w:rsidRPr="00805B35">
        <w:t xml:space="preserve"> or transfer a firearm</w:t>
      </w:r>
      <w:r>
        <w:t xml:space="preserve"> </w:t>
      </w:r>
      <w:r w:rsidRPr="00805B35">
        <w:t xml:space="preserve">to another person at a gun show </w:t>
      </w:r>
      <w:r>
        <w:t>in this State and transfer or deliver a</w:t>
      </w:r>
      <w:r w:rsidRPr="00805B35">
        <w:t xml:space="preserve"> firearm</w:t>
      </w:r>
      <w:r>
        <w:t xml:space="preserve"> to another </w:t>
      </w:r>
      <w:r w:rsidRPr="00805B35">
        <w:t>person</w:t>
      </w:r>
      <w:r>
        <w:t>,</w:t>
      </w:r>
      <w:r w:rsidRPr="00805B35">
        <w:t xml:space="preserve"> or person acting </w:t>
      </w:r>
      <w:r>
        <w:t xml:space="preserve">on his behalf, </w:t>
      </w:r>
      <w:r w:rsidRPr="00805B35">
        <w:t xml:space="preserve">at a location other than the gun show for the purpose of evading or avoiding </w:t>
      </w:r>
      <w:r>
        <w:t>compliance with 18 U.S.C. 922</w:t>
      </w:r>
      <w:r w:rsidRPr="00805B35">
        <w:t>.</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r>
      <w:r w:rsidRPr="00805B35">
        <w:t>Before a gun show vendor</w:t>
      </w:r>
      <w:r>
        <w:t xml:space="preserve"> sells, exchanges, or</w:t>
      </w:r>
      <w:r w:rsidRPr="00805B35">
        <w:t xml:space="preserve"> transfers a firearm at a gun show</w:t>
      </w:r>
      <w:r>
        <w:t xml:space="preserve"> in this State, he </w:t>
      </w:r>
      <w:r w:rsidRPr="00805B35">
        <w:t>shall:</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05B35">
        <w:t xml:space="preserve">(a) require that a </w:t>
      </w:r>
      <w:r>
        <w:t xml:space="preserve">national instant </w:t>
      </w:r>
      <w:r w:rsidRPr="00805B35">
        <w:t>background check be conduct</w:t>
      </w:r>
      <w:r>
        <w:t>ed of the person</w:t>
      </w:r>
      <w:r w:rsidRPr="00805B35">
        <w:t>; and</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05B35">
        <w:t>(b)</w:t>
      </w:r>
      <w:r>
        <w:tab/>
      </w:r>
      <w:r w:rsidRPr="00805B35">
        <w:t xml:space="preserve">obtain approval of a transfer from </w:t>
      </w:r>
      <w:r>
        <w:t>SLED</w:t>
      </w:r>
      <w:r w:rsidRPr="00805B35">
        <w:t xml:space="preserve"> after a </w:t>
      </w:r>
      <w:r>
        <w:t xml:space="preserve">national instant </w:t>
      </w:r>
      <w:r w:rsidRPr="00805B35">
        <w:t>background check has been requested by a licensed gun dealer.</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05B35">
        <w:t xml:space="preserve">A gun show promoter shall arrange for the services of one or more licensed gun dealers on the premises of the gun show to obtain the background checks required by this </w:t>
      </w:r>
      <w:r>
        <w:t>section</w:t>
      </w:r>
      <w:r w:rsidRPr="00805B35">
        <w:t>.</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05B35">
        <w:t xml:space="preserve">If any part of a firearm transaction takes place </w:t>
      </w:r>
      <w:r>
        <w:t xml:space="preserve">at a gun show, no firearm may </w:t>
      </w:r>
      <w:r w:rsidRPr="00805B35">
        <w:t xml:space="preserve">be </w:t>
      </w:r>
      <w:r>
        <w:t xml:space="preserve">sold, exchanged, or </w:t>
      </w:r>
      <w:r w:rsidRPr="00805B35">
        <w:t>transferred unless a</w:t>
      </w:r>
      <w:r>
        <w:t xml:space="preserve"> national instant</w:t>
      </w:r>
      <w:r w:rsidRPr="00805B35">
        <w:t xml:space="preserve"> background check has been obtained by a licensed gun dealer.</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100.</w:t>
      </w:r>
      <w:r>
        <w:tab/>
        <w:t>(A)</w:t>
      </w:r>
      <w:r>
        <w:tab/>
      </w:r>
      <w:r w:rsidRPr="00805B35">
        <w:t xml:space="preserve">A dealer may require </w:t>
      </w:r>
      <w:r>
        <w:t xml:space="preserve">that any sale, exchange, or transfer </w:t>
      </w:r>
      <w:r w:rsidRPr="00805B35">
        <w:t>condu</w:t>
      </w:r>
      <w:r>
        <w:t xml:space="preserve">cted pursuant to this article be </w:t>
      </w:r>
      <w:r w:rsidRPr="00805B35">
        <w:t xml:space="preserve">subject to a fee of not </w:t>
      </w:r>
      <w:r>
        <w:t>more than twenty</w:t>
      </w:r>
      <w:r>
        <w:noBreakHyphen/>
        <w:t>five</w:t>
      </w:r>
      <w:r w:rsidRPr="00805B35">
        <w:t xml:space="preserve"> dollars per transaction.</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805B35">
        <w:t>record p</w:t>
      </w:r>
      <w:r>
        <w:t xml:space="preserve">roduced pursuant to this article and any transmission of the record to a governmental agency is not </w:t>
      </w:r>
      <w:r w:rsidRPr="00805B35">
        <w:t xml:space="preserve">considered a public record for purposes of </w:t>
      </w:r>
      <w:r>
        <w:t>Chapter 4, Title 30, the Freedom of Information Act.</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t>
      </w:r>
      <w:r w:rsidRPr="00805B35">
        <w:t xml:space="preserve">who knowingly violates the provisions of this article </w:t>
      </w:r>
      <w:r>
        <w:t>is</w:t>
      </w:r>
      <w:r w:rsidRPr="00805B35">
        <w:t xml:space="preserve"> guilty of a misdemeanor</w:t>
      </w:r>
      <w:r>
        <w:t xml:space="preserve"> and, upon conviction, must be fined not more than one thousand dollars or imprisoned for not more than one year.”</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9BB"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779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0DF8" w:rsidRDefault="00190DF8" w:rsidP="00190DF8">
      <w:pPr>
        <w:suppressAutoHyphens/>
      </w:pPr>
    </w:p>
    <w:sectPr w:rsidR="00190DF8" w:rsidSect="00190D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9BB" w:rsidRDefault="00CA19BB" w:rsidP="009F0C77">
      <w:r>
        <w:separator/>
      </w:r>
    </w:p>
  </w:endnote>
  <w:endnote w:type="continuationSeparator" w:id="0">
    <w:p w:rsidR="00CA19BB" w:rsidRDefault="00CA1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026AB1-4DAC-433A-AE4B-6E2076BC6CAF}"/>
    <w:embedBold r:id="rId2" w:fontKey="{68B9EA2C-0571-4A6E-928E-93122D76A35B}"/>
  </w:font>
  <w:font w:name="Calibri">
    <w:panose1 w:val="020F0502020204030204"/>
    <w:charset w:val="00"/>
    <w:family w:val="swiss"/>
    <w:pitch w:val="variable"/>
    <w:sig w:usb0="E00002FF" w:usb1="4000ACFF" w:usb2="00000001" w:usb3="00000000" w:csb0="0000019F" w:csb1="00000000"/>
    <w:embedRegular r:id="rId3" w:fontKey="{D0785F4D-888D-4ABE-B8BF-81A3FCD67EB4}"/>
  </w:font>
  <w:font w:name="Segoe UI">
    <w:panose1 w:val="020B0502040204020203"/>
    <w:charset w:val="00"/>
    <w:family w:val="swiss"/>
    <w:pitch w:val="variable"/>
    <w:sig w:usb0="E10022FF" w:usb1="C000E47F" w:usb2="00000029" w:usb3="00000000" w:csb0="000001DF" w:csb1="00000000"/>
    <w:embedRegular r:id="rId4" w:fontKey="{471BAB6C-F30E-4D5F-A260-FDD2E30962EA}"/>
  </w:font>
  <w:font w:name="Cambria">
    <w:panose1 w:val="02040503050406030204"/>
    <w:charset w:val="00"/>
    <w:family w:val="roman"/>
    <w:pitch w:val="variable"/>
    <w:sig w:usb0="E00002FF" w:usb1="400004FF" w:usb2="00000000" w:usb3="00000000" w:csb0="0000019F" w:csb1="00000000"/>
    <w:embedRegular r:id="rId5" w:fontKey="{D68D7DC0-54D1-4F51-AEF4-405AD973E4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DF8" w:rsidRPr="009A4A40" w:rsidRDefault="00190DF8" w:rsidP="009A4A40">
    <w:pPr>
      <w:pStyle w:val="Footer"/>
      <w:tabs>
        <w:tab w:val="clear" w:pos="4680"/>
        <w:tab w:val="clear" w:pos="9360"/>
        <w:tab w:val="center" w:pos="2995"/>
      </w:tabs>
      <w:spacing w:before="120"/>
    </w:pPr>
    <w:r>
      <w:t>[3033]</w:t>
    </w:r>
    <w:r>
      <w:tab/>
    </w:r>
    <w:r>
      <w:fldChar w:fldCharType="begin"/>
    </w:r>
    <w:r>
      <w:instrText xml:space="preserve"> PAGE  \* MERGEFORMAT </w:instrText>
    </w:r>
    <w:r>
      <w:fldChar w:fldCharType="separate"/>
    </w:r>
    <w:r w:rsidR="00BC67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9BB" w:rsidRDefault="00CA19BB" w:rsidP="009F0C77">
      <w:r>
        <w:separator/>
      </w:r>
    </w:p>
  </w:footnote>
  <w:footnote w:type="continuationSeparator" w:id="0">
    <w:p w:rsidR="00CA19BB" w:rsidRDefault="00CA1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5AHB15"/>
    <w:docVar w:name="CoverBillType" w:val="b"/>
    <w:docVar w:name="docpath" w:val="L:\Council\bills\MS\7015AHB15.DOCX"/>
    <w:docVar w:name="dvBillNumber" w:val="3033"/>
    <w:docVar w:name="dvBillNumberPrefix" w:val="H. "/>
    <w:docVar w:name="dvOriginalBody" w:val="House"/>
    <w:docVar w:name="dvSteno" w:val="MS"/>
    <w:docVar w:name="NameofBody" w:val="h"/>
    <w:docVar w:name="vgroup2" w:val="Council"/>
  </w:docVars>
  <w:rsids>
    <w:rsidRoot w:val="00CA19BB"/>
    <w:rsid w:val="00011869"/>
    <w:rsid w:val="00015CD6"/>
    <w:rsid w:val="00025EDB"/>
    <w:rsid w:val="000E1785"/>
    <w:rsid w:val="000F40FA"/>
    <w:rsid w:val="0010776B"/>
    <w:rsid w:val="00133E66"/>
    <w:rsid w:val="001435A3"/>
    <w:rsid w:val="00187515"/>
    <w:rsid w:val="00190DF8"/>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181E"/>
    <w:rsid w:val="00734F00"/>
    <w:rsid w:val="007A70AE"/>
    <w:rsid w:val="007D299F"/>
    <w:rsid w:val="008362E8"/>
    <w:rsid w:val="008779BE"/>
    <w:rsid w:val="008A1768"/>
    <w:rsid w:val="008F0F33"/>
    <w:rsid w:val="008F4429"/>
    <w:rsid w:val="0091570D"/>
    <w:rsid w:val="00933E9A"/>
    <w:rsid w:val="0094021A"/>
    <w:rsid w:val="009A4A40"/>
    <w:rsid w:val="009B44AF"/>
    <w:rsid w:val="009C6A0B"/>
    <w:rsid w:val="009F0C77"/>
    <w:rsid w:val="009F4DD1"/>
    <w:rsid w:val="00A41684"/>
    <w:rsid w:val="00A64E80"/>
    <w:rsid w:val="00A72BCD"/>
    <w:rsid w:val="00A741D9"/>
    <w:rsid w:val="00A833AB"/>
    <w:rsid w:val="00A9741D"/>
    <w:rsid w:val="00AD4B17"/>
    <w:rsid w:val="00B068FD"/>
    <w:rsid w:val="00B412D4"/>
    <w:rsid w:val="00BC6763"/>
    <w:rsid w:val="00BE3C22"/>
    <w:rsid w:val="00C0345E"/>
    <w:rsid w:val="00C13E61"/>
    <w:rsid w:val="00C21C89"/>
    <w:rsid w:val="00C3483A"/>
    <w:rsid w:val="00C74E9D"/>
    <w:rsid w:val="00C82FD3"/>
    <w:rsid w:val="00C92819"/>
    <w:rsid w:val="00CA19BB"/>
    <w:rsid w:val="00CC6B7B"/>
    <w:rsid w:val="00CD2089"/>
    <w:rsid w:val="00D73A67"/>
    <w:rsid w:val="00D970A9"/>
    <w:rsid w:val="00DE7C41"/>
    <w:rsid w:val="00DF3845"/>
    <w:rsid w:val="00E41911"/>
    <w:rsid w:val="00E92EEF"/>
    <w:rsid w:val="00F24442"/>
    <w:rsid w:val="00F327CE"/>
    <w:rsid w:val="00F50AE3"/>
    <w:rsid w:val="00F67CF1"/>
    <w:rsid w:val="00F840F0"/>
    <w:rsid w:val="00F90C6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9B6B2C-759A-4C3D-9C35-93F6939D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7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C41"/>
    <w:rPr>
      <w:rFonts w:ascii="Segoe UI" w:eastAsia="Times New Roman" w:hAnsi="Segoe UI" w:cs="Segoe UI"/>
      <w:sz w:val="18"/>
      <w:szCs w:val="18"/>
    </w:rPr>
  </w:style>
  <w:style w:type="character" w:styleId="Hyperlink">
    <w:name w:val="Hyperlink"/>
    <w:basedOn w:val="DefaultParagraphFont"/>
    <w:uiPriority w:val="99"/>
    <w:unhideWhenUsed/>
    <w:rsid w:val="00190D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3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2CE08-0DB9-492E-A658-D548C96E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1250</Words>
  <Characters>7127</Characters>
  <Application>Microsoft Office Word</Application>
  <DocSecurity>6</DocSecurity>
  <Lines>59</Lines>
  <Paragraphs>16</Paragraphs>
  <ScaleCrop>false</ScaleCrop>
  <Company>LPITS</Company>
  <LinksUpToDate>false</LinksUpToDate>
  <CharactersWithSpaces>8361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3033: Criminal background checks - South Carolina Legislature Online</dc:title>
  <dc:creator>MarthaSanders</dc:creator>
  <cp:lastModifiedBy>N Cumfer</cp:lastModifiedBy>
  <cp:revision>2</cp:revision>
  <cp:lastPrinted>2014-12-04T16:03:00Z</cp:lastPrinted>
  <dcterms:created xsi:type="dcterms:W3CDTF">2016-12-02T17:41:00Z</dcterms:created>
  <dcterms:modified xsi:type="dcterms:W3CDTF">2016-12-02T17:41:00Z</dcterms:modified>
</cp:coreProperties>
</file>