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4FD" w:rsidRDefault="006C14FD" w:rsidP="006C14FD">
      <w:pPr>
        <w:widowControl w:val="0"/>
        <w:jc w:val="center"/>
      </w:pPr>
      <w:bookmarkStart w:id="0" w:name="_GoBack"/>
      <w:bookmarkEnd w:id="0"/>
      <w:r w:rsidRPr="006C14FD">
        <w:rPr>
          <w:b/>
        </w:rPr>
        <w:t>South Carolina General Assembly</w:t>
      </w:r>
    </w:p>
    <w:p w:rsidR="006C14FD" w:rsidRDefault="006C14FD" w:rsidP="006C14FD">
      <w:pPr>
        <w:widowControl w:val="0"/>
        <w:jc w:val="center"/>
      </w:pPr>
      <w:r>
        <w:t>121st Session, 2015-2016</w:t>
      </w:r>
    </w:p>
    <w:p w:rsidR="006C14FD" w:rsidRDefault="006C14FD" w:rsidP="006C14FD">
      <w:pPr>
        <w:widowControl w:val="0"/>
        <w:jc w:val="left"/>
      </w:pPr>
    </w:p>
    <w:p w:rsidR="006C14FD" w:rsidRDefault="006C14FD" w:rsidP="006C14FD">
      <w:pPr>
        <w:widowControl w:val="0"/>
        <w:jc w:val="left"/>
        <w:rPr>
          <w:b/>
        </w:rPr>
      </w:pPr>
      <w:r w:rsidRPr="006C14FD">
        <w:rPr>
          <w:b/>
        </w:rPr>
        <w:t>H. 3309</w:t>
      </w:r>
    </w:p>
    <w:p w:rsidR="006C14FD" w:rsidRDefault="006C14FD" w:rsidP="006C14FD">
      <w:pPr>
        <w:widowControl w:val="0"/>
        <w:jc w:val="left"/>
        <w:rPr>
          <w:b/>
        </w:rPr>
      </w:pPr>
    </w:p>
    <w:p w:rsidR="006C14FD" w:rsidRDefault="006C14FD" w:rsidP="006C14FD">
      <w:pPr>
        <w:widowControl w:val="0"/>
        <w:jc w:val="left"/>
      </w:pPr>
      <w:r w:rsidRPr="006C14FD">
        <w:rPr>
          <w:b/>
        </w:rPr>
        <w:t>STATUS INFORMATION</w:t>
      </w:r>
    </w:p>
    <w:p w:rsidR="006C14FD" w:rsidRDefault="006C14FD" w:rsidP="006C14FD">
      <w:pPr>
        <w:widowControl w:val="0"/>
        <w:jc w:val="left"/>
      </w:pPr>
    </w:p>
    <w:p w:rsidR="006C14FD" w:rsidRDefault="006C14FD" w:rsidP="006C14FD">
      <w:pPr>
        <w:widowControl w:val="0"/>
        <w:jc w:val="left"/>
      </w:pPr>
      <w:r>
        <w:t>General Bill</w:t>
      </w:r>
    </w:p>
    <w:p w:rsidR="006C14FD" w:rsidRDefault="006C14FD" w:rsidP="006C14FD">
      <w:pPr>
        <w:widowControl w:val="0"/>
        <w:jc w:val="left"/>
      </w:pPr>
      <w:r>
        <w:t>Sponsors: Rep. G.A. Brown</w:t>
      </w:r>
    </w:p>
    <w:p w:rsidR="006C14FD" w:rsidRDefault="006C14FD" w:rsidP="006C14FD">
      <w:pPr>
        <w:widowControl w:val="0"/>
        <w:jc w:val="left"/>
      </w:pPr>
      <w:r>
        <w:t>Document Path: l:\council\bills\dka\3040sa15.docx</w:t>
      </w:r>
    </w:p>
    <w:p w:rsidR="006C14FD" w:rsidRDefault="006C14FD" w:rsidP="006C14FD">
      <w:pPr>
        <w:widowControl w:val="0"/>
        <w:jc w:val="left"/>
      </w:pPr>
    </w:p>
    <w:p w:rsidR="006C14FD" w:rsidRDefault="006C14FD" w:rsidP="006C14FD">
      <w:pPr>
        <w:widowControl w:val="0"/>
        <w:jc w:val="left"/>
      </w:pPr>
      <w:r>
        <w:t>Introduced in the House on January 13, 2015</w:t>
      </w:r>
    </w:p>
    <w:p w:rsidR="006C14FD" w:rsidRDefault="006C14FD" w:rsidP="006C14FD">
      <w:pPr>
        <w:widowControl w:val="0"/>
        <w:jc w:val="left"/>
      </w:pPr>
      <w:r>
        <w:t xml:space="preserve">Currently residing in the House Committee on </w:t>
      </w:r>
      <w:r w:rsidRPr="006C14FD">
        <w:rPr>
          <w:b/>
        </w:rPr>
        <w:t>Ways and Means</w:t>
      </w:r>
    </w:p>
    <w:p w:rsidR="006C14FD" w:rsidRDefault="006C14FD" w:rsidP="006C14FD">
      <w:pPr>
        <w:widowControl w:val="0"/>
        <w:jc w:val="left"/>
      </w:pPr>
    </w:p>
    <w:p w:rsidR="006C14FD" w:rsidRDefault="006C14FD" w:rsidP="006C14FD">
      <w:pPr>
        <w:widowControl w:val="0"/>
        <w:jc w:val="left"/>
      </w:pPr>
      <w:r>
        <w:t xml:space="preserve">Summary: </w:t>
      </w:r>
      <w:r w:rsidR="00284606">
        <w:t>Sales tax exemptions</w:t>
      </w:r>
    </w:p>
    <w:p w:rsidR="006C14FD" w:rsidRDefault="006C14FD" w:rsidP="006C14FD">
      <w:pPr>
        <w:widowControl w:val="0"/>
        <w:jc w:val="left"/>
      </w:pPr>
    </w:p>
    <w:p w:rsidR="006C14FD" w:rsidRDefault="006C14FD" w:rsidP="006C14FD">
      <w:pPr>
        <w:widowControl w:val="0"/>
        <w:jc w:val="left"/>
      </w:pPr>
    </w:p>
    <w:p w:rsidR="006C14FD" w:rsidRDefault="006C14FD" w:rsidP="006C14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4FD">
        <w:rPr>
          <w:b/>
        </w:rPr>
        <w:t>HISTORY OF LEGISLATIVE ACTIONS</w:t>
      </w:r>
    </w:p>
    <w:p w:rsidR="006C14FD" w:rsidRDefault="006C14FD" w:rsidP="006C14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14FD" w:rsidRPr="006C14FD" w:rsidRDefault="006C14FD" w:rsidP="006C14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4FD">
        <w:rPr>
          <w:u w:val="single"/>
        </w:rPr>
        <w:tab/>
        <w:t>Date</w:t>
      </w:r>
      <w:r w:rsidRPr="006C14FD">
        <w:rPr>
          <w:u w:val="single"/>
        </w:rPr>
        <w:tab/>
        <w:t>Body</w:t>
      </w:r>
      <w:r w:rsidRPr="006C14FD">
        <w:rPr>
          <w:u w:val="single"/>
        </w:rPr>
        <w:tab/>
        <w:t>Action Description with journal page number</w:t>
      </w:r>
      <w:r w:rsidRPr="006C14FD">
        <w:rPr>
          <w:u w:val="single"/>
        </w:rPr>
        <w:tab/>
      </w:r>
    </w:p>
    <w:p w:rsidR="000A68EB" w:rsidRDefault="000A68EB" w:rsidP="000A68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8103C7">
        <w:t>Introduced and read first time (</w:t>
      </w:r>
      <w:hyperlink r:id="rId7" w:history="1">
        <w:r w:rsidRPr="005A6AB6">
          <w:rPr>
            <w:rStyle w:val="Hyperlink"/>
          </w:rPr>
          <w:t>House Journal</w:t>
        </w:r>
        <w:r w:rsidRPr="005A6AB6">
          <w:rPr>
            <w:rStyle w:val="Hyperlink"/>
          </w:rPr>
          <w:noBreakHyphen/>
          <w:t>page 180</w:t>
        </w:r>
      </w:hyperlink>
      <w:r w:rsidRPr="008103C7">
        <w:t>)</w:t>
      </w:r>
    </w:p>
    <w:p w:rsidR="000A68EB" w:rsidRDefault="000A68EB" w:rsidP="000A68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8103C7">
        <w:t>Referred</w:t>
      </w:r>
      <w:r>
        <w:t xml:space="preserve"> to Committee on </w:t>
      </w:r>
      <w:r w:rsidRPr="008103C7">
        <w:rPr>
          <w:b/>
        </w:rPr>
        <w:t>Ways and Means</w:t>
      </w:r>
      <w:r>
        <w:t xml:space="preserve"> </w:t>
      </w:r>
      <w:r w:rsidRPr="008103C7">
        <w:t>(</w:t>
      </w:r>
      <w:hyperlink r:id="rId8" w:history="1">
        <w:r w:rsidRPr="005A6AB6">
          <w:rPr>
            <w:rStyle w:val="Hyperlink"/>
          </w:rPr>
          <w:t>House Journal</w:t>
        </w:r>
        <w:r w:rsidRPr="005A6AB6">
          <w:rPr>
            <w:rStyle w:val="Hyperlink"/>
          </w:rPr>
          <w:noBreakHyphen/>
          <w:t>page 180</w:t>
        </w:r>
      </w:hyperlink>
      <w:r w:rsidRPr="008103C7">
        <w:t>)</w:t>
      </w:r>
    </w:p>
    <w:p w:rsidR="000A68EB" w:rsidRDefault="000A68EB" w:rsidP="000A68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4FD" w:rsidRDefault="006C14FD" w:rsidP="006C1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C14FD">
          <w:rPr>
            <w:rStyle w:val="Hyperlink"/>
          </w:rPr>
          <w:t>legislative information</w:t>
        </w:r>
      </w:hyperlink>
      <w:r>
        <w:t xml:space="preserve"> at the website</w:t>
      </w:r>
    </w:p>
    <w:p w:rsidR="006C14FD" w:rsidRDefault="006C14FD" w:rsidP="006C1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4FD" w:rsidRPr="006C14FD" w:rsidRDefault="006C14FD" w:rsidP="006C1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4FD" w:rsidRDefault="006C14FD" w:rsidP="006C14FD">
      <w:pPr>
        <w:widowControl w:val="0"/>
        <w:jc w:val="left"/>
      </w:pPr>
      <w:r w:rsidRPr="006C14FD">
        <w:rPr>
          <w:b/>
        </w:rPr>
        <w:t>VERSIONS OF THIS BILL</w:t>
      </w:r>
    </w:p>
    <w:p w:rsidR="006C14FD" w:rsidRDefault="006C14FD" w:rsidP="006C14FD">
      <w:pPr>
        <w:widowControl w:val="0"/>
        <w:jc w:val="left"/>
      </w:pPr>
    </w:p>
    <w:p w:rsidR="006C14FD" w:rsidRDefault="005A6AB6" w:rsidP="006C14FD">
      <w:pPr>
        <w:widowControl w:val="0"/>
        <w:jc w:val="left"/>
      </w:pPr>
      <w:hyperlink r:id="rId10" w:history="1">
        <w:r w:rsidR="006C14FD">
          <w:rPr>
            <w:rStyle w:val="Hyperlink"/>
          </w:rPr>
          <w:t>1/13/2015</w:t>
        </w:r>
      </w:hyperlink>
    </w:p>
    <w:p w:rsidR="006C14FD" w:rsidRDefault="006C14FD" w:rsidP="006C14FD"/>
    <w:p w:rsidR="006C14FD" w:rsidRDefault="006C14FD" w:rsidP="006C14FD">
      <w:pPr>
        <w:sectPr w:rsidR="006C14FD" w:rsidSect="006C14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4017" w:rsidRDefault="00F5401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5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03A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BAB" w:rsidRPr="00830F83" w:rsidRDefault="00B60BAB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30F8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830F83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830F83">
        <w:rPr>
          <w:color w:val="000000" w:themeColor="text1"/>
          <w:u w:color="000000" w:themeColor="text1"/>
        </w:rPr>
        <w:t xml:space="preserve">2120, CODE OF LAWS OF SOUTH CAROLINA, 1976, RELATING TO EXEMPTIONS FROM THE STATE SALES TAX, SO AS TO ADD ITEMS PURCHASED BY A RELIGIOUS ORGANIZATION.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03A6" w:rsidRDefault="008F0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03A6" w:rsidRDefault="008F0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BAB" w:rsidRPr="00830F83" w:rsidRDefault="008F03A6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60BAB" w:rsidRPr="00830F83">
        <w:rPr>
          <w:color w:val="000000" w:themeColor="text1"/>
          <w:u w:color="000000" w:themeColor="text1"/>
        </w:rPr>
        <w:t>Section 12</w:t>
      </w:r>
      <w:r w:rsidR="00B60BAB">
        <w:rPr>
          <w:color w:val="000000" w:themeColor="text1"/>
          <w:u w:color="000000" w:themeColor="text1"/>
        </w:rPr>
        <w:noBreakHyphen/>
      </w:r>
      <w:r w:rsidR="00B60BAB" w:rsidRPr="00830F83">
        <w:rPr>
          <w:color w:val="000000" w:themeColor="text1"/>
          <w:u w:color="000000" w:themeColor="text1"/>
        </w:rPr>
        <w:t>36</w:t>
      </w:r>
      <w:r w:rsidR="00B60BAB">
        <w:rPr>
          <w:color w:val="000000" w:themeColor="text1"/>
          <w:u w:color="000000" w:themeColor="text1"/>
        </w:rPr>
        <w:noBreakHyphen/>
      </w:r>
      <w:r w:rsidR="00B60BAB" w:rsidRPr="00830F83">
        <w:rPr>
          <w:color w:val="000000" w:themeColor="text1"/>
          <w:u w:color="000000" w:themeColor="text1"/>
        </w:rPr>
        <w:t xml:space="preserve">2120 of the 1976 Code is amended by adding an appropriately numbered </w:t>
      </w:r>
      <w:r w:rsidR="00F563BA">
        <w:rPr>
          <w:color w:val="000000" w:themeColor="text1"/>
          <w:u w:color="000000" w:themeColor="text1"/>
        </w:rPr>
        <w:t>item</w:t>
      </w:r>
      <w:r w:rsidR="00B60BAB" w:rsidRPr="00830F83">
        <w:rPr>
          <w:color w:val="000000" w:themeColor="text1"/>
          <w:u w:color="000000" w:themeColor="text1"/>
        </w:rPr>
        <w:t xml:space="preserve"> at the end to read:</w:t>
      </w:r>
    </w:p>
    <w:p w:rsidR="00B60BAB" w:rsidRPr="00830F83" w:rsidRDefault="00B60BAB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BAB" w:rsidRPr="00830F83" w:rsidRDefault="00B60BAB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30F83">
        <w:rPr>
          <w:color w:val="000000" w:themeColor="text1"/>
          <w:u w:color="000000" w:themeColor="text1"/>
        </w:rPr>
        <w:t>“(  ) items purchased by a religious organization exempt under Internal Revenue Code Section 501(c)(3). The item must be used exclusively for the organizations exempt purpose.”</w:t>
      </w:r>
    </w:p>
    <w:p w:rsidR="00B60BAB" w:rsidRPr="00830F83" w:rsidRDefault="00B60BAB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3A6" w:rsidRDefault="00B60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30F83">
        <w:rPr>
          <w:color w:val="000000" w:themeColor="text1"/>
          <w:u w:color="000000" w:themeColor="text1"/>
        </w:rPr>
        <w:t xml:space="preserve">SECTION 2. This act takes effect after </w:t>
      </w:r>
      <w:r w:rsidR="008C73F9">
        <w:rPr>
          <w:color w:val="000000" w:themeColor="text1"/>
          <w:u w:color="000000" w:themeColor="text1"/>
        </w:rPr>
        <w:t xml:space="preserve">December 31, </w:t>
      </w:r>
      <w:r w:rsidRPr="00830F83">
        <w:rPr>
          <w:color w:val="000000" w:themeColor="text1"/>
          <w:u w:color="000000" w:themeColor="text1"/>
        </w:rPr>
        <w:t>2015.</w:t>
      </w:r>
    </w:p>
    <w:p w:rsidR="002676F9" w:rsidRDefault="00B60B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14FD" w:rsidRDefault="006C14FD" w:rsidP="006C14FD">
      <w:pPr>
        <w:suppressAutoHyphens/>
      </w:pPr>
    </w:p>
    <w:sectPr w:rsidR="006C14FD" w:rsidSect="006C14F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3A6" w:rsidRDefault="008F03A6" w:rsidP="009F0C77">
      <w:r>
        <w:separator/>
      </w:r>
    </w:p>
  </w:endnote>
  <w:endnote w:type="continuationSeparator" w:id="0">
    <w:p w:rsidR="008F03A6" w:rsidRDefault="008F03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3E4745-4F3E-47C7-A9C8-8F4779537229}"/>
    <w:embedBold r:id="rId2" w:fontKey="{4EE79C3B-C098-4ED1-914B-A197860DBC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9F49FA-E020-49AD-AD8B-2B3A45DE1B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55B1CE-FC7D-4233-B10D-CBC6088D4D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4FD" w:rsidRPr="00F54017" w:rsidRDefault="006C14FD" w:rsidP="00F54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6A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3A6" w:rsidRDefault="008F03A6" w:rsidP="009F0C77">
      <w:r>
        <w:separator/>
      </w:r>
    </w:p>
  </w:footnote>
  <w:footnote w:type="continuationSeparator" w:id="0">
    <w:p w:rsidR="008F03A6" w:rsidRDefault="008F03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0SA15"/>
    <w:docVar w:name="CoverBillType" w:val="b"/>
    <w:docVar w:name="docpath" w:val="L:\Council\bills\DKA\3040SA15.DOCX"/>
    <w:docVar w:name="dvBillNumber" w:val="330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F03A6"/>
    <w:rsid w:val="00011869"/>
    <w:rsid w:val="00015CD6"/>
    <w:rsid w:val="000A68E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35FE6"/>
    <w:rsid w:val="00250967"/>
    <w:rsid w:val="002543C8"/>
    <w:rsid w:val="0025541D"/>
    <w:rsid w:val="002676F9"/>
    <w:rsid w:val="0028460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6AB6"/>
    <w:rsid w:val="005C2FE2"/>
    <w:rsid w:val="005E2BC9"/>
    <w:rsid w:val="00605102"/>
    <w:rsid w:val="006215AA"/>
    <w:rsid w:val="006913C9"/>
    <w:rsid w:val="0069470D"/>
    <w:rsid w:val="006A6E21"/>
    <w:rsid w:val="006C14FD"/>
    <w:rsid w:val="00734F00"/>
    <w:rsid w:val="007A70AE"/>
    <w:rsid w:val="008362E8"/>
    <w:rsid w:val="008A1768"/>
    <w:rsid w:val="008C73F9"/>
    <w:rsid w:val="008F03A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BAB"/>
    <w:rsid w:val="00BE3C22"/>
    <w:rsid w:val="00C0345E"/>
    <w:rsid w:val="00C04704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54017"/>
    <w:rsid w:val="00F563BA"/>
    <w:rsid w:val="00F67CF1"/>
    <w:rsid w:val="00F840F0"/>
    <w:rsid w:val="00FB0D0D"/>
    <w:rsid w:val="00FB43B4"/>
    <w:rsid w:val="00FD6FF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C8C21A-FA19-477C-9066-10195C7AD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14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09_2015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0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C12E1-32F3-40EC-8332-853E66B53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231</Words>
  <Characters>1321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3309: Sales tax exemptions - South Carolina Legislature Online</dc:title>
  <dc:creator>sharonpair</dc:creator>
  <cp:lastModifiedBy>N Cumfer</cp:lastModifiedBy>
  <cp:revision>2</cp:revision>
  <dcterms:created xsi:type="dcterms:W3CDTF">2016-12-02T17:55:00Z</dcterms:created>
  <dcterms:modified xsi:type="dcterms:W3CDTF">2016-12-02T17:55:00Z</dcterms:modified>
</cp:coreProperties>
</file>