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AB3" w:rsidRDefault="00E80AB3" w:rsidP="00E80AB3">
      <w:pPr>
        <w:widowControl w:val="0"/>
        <w:jc w:val="center"/>
      </w:pPr>
      <w:bookmarkStart w:id="0" w:name="_GoBack"/>
      <w:bookmarkEnd w:id="0"/>
      <w:r w:rsidRPr="00E80AB3">
        <w:rPr>
          <w:b/>
        </w:rPr>
        <w:t>South Carolina General Assembly</w:t>
      </w:r>
    </w:p>
    <w:p w:rsidR="00E80AB3" w:rsidRDefault="00E80AB3" w:rsidP="00E80AB3">
      <w:pPr>
        <w:widowControl w:val="0"/>
        <w:jc w:val="center"/>
      </w:pPr>
      <w:r>
        <w:t>121st Session, 2015-2016</w:t>
      </w:r>
    </w:p>
    <w:p w:rsidR="00E80AB3" w:rsidRDefault="00E80AB3" w:rsidP="00E80AB3">
      <w:pPr>
        <w:widowControl w:val="0"/>
        <w:jc w:val="left"/>
      </w:pPr>
    </w:p>
    <w:p w:rsidR="00E80AB3" w:rsidRDefault="00E80AB3" w:rsidP="00E80AB3">
      <w:pPr>
        <w:widowControl w:val="0"/>
        <w:jc w:val="left"/>
        <w:rPr>
          <w:b/>
        </w:rPr>
      </w:pPr>
      <w:r w:rsidRPr="00E80AB3">
        <w:rPr>
          <w:b/>
        </w:rPr>
        <w:t>H. 3718</w:t>
      </w:r>
    </w:p>
    <w:p w:rsidR="00E80AB3" w:rsidRDefault="00E80AB3" w:rsidP="00E80AB3">
      <w:pPr>
        <w:widowControl w:val="0"/>
        <w:jc w:val="left"/>
        <w:rPr>
          <w:b/>
        </w:rPr>
      </w:pPr>
    </w:p>
    <w:p w:rsidR="00E80AB3" w:rsidRDefault="00E80AB3" w:rsidP="00E80AB3">
      <w:pPr>
        <w:widowControl w:val="0"/>
        <w:jc w:val="left"/>
      </w:pPr>
      <w:r w:rsidRPr="00E80AB3">
        <w:rPr>
          <w:b/>
        </w:rPr>
        <w:t>STATUS INFORMATION</w:t>
      </w:r>
    </w:p>
    <w:p w:rsidR="00E80AB3" w:rsidRDefault="00E80AB3" w:rsidP="00E80AB3">
      <w:pPr>
        <w:widowControl w:val="0"/>
        <w:jc w:val="left"/>
      </w:pPr>
    </w:p>
    <w:p w:rsidR="00E80AB3" w:rsidRDefault="00E80AB3" w:rsidP="00E80AB3">
      <w:pPr>
        <w:widowControl w:val="0"/>
        <w:jc w:val="left"/>
      </w:pPr>
      <w:r>
        <w:t>General Bill</w:t>
      </w:r>
    </w:p>
    <w:p w:rsidR="00E80AB3" w:rsidRDefault="00847E94" w:rsidP="00E80AB3">
      <w:pPr>
        <w:widowControl w:val="0"/>
        <w:jc w:val="left"/>
      </w:pPr>
      <w:r>
        <w:t>Sponsors: Reps. Clyburn, Hosey, Neal, Hodges, Bales and Stringer</w:t>
      </w:r>
    </w:p>
    <w:p w:rsidR="00E80AB3" w:rsidRDefault="00E80AB3" w:rsidP="00E80AB3">
      <w:pPr>
        <w:widowControl w:val="0"/>
        <w:jc w:val="left"/>
      </w:pPr>
      <w:r>
        <w:t>Document Path: l:\council\bills\agm\18545ab15.docx</w:t>
      </w:r>
    </w:p>
    <w:p w:rsidR="00E80AB3" w:rsidRDefault="00E80AB3" w:rsidP="00E80AB3">
      <w:pPr>
        <w:widowControl w:val="0"/>
        <w:jc w:val="left"/>
      </w:pPr>
    </w:p>
    <w:p w:rsidR="00E80AB3" w:rsidRDefault="00E80AB3" w:rsidP="00E80AB3">
      <w:pPr>
        <w:widowControl w:val="0"/>
        <w:jc w:val="left"/>
      </w:pPr>
      <w:r>
        <w:t>Introduced in the House on February 25, 2015</w:t>
      </w:r>
    </w:p>
    <w:p w:rsidR="00E80AB3" w:rsidRDefault="00E80AB3" w:rsidP="00E80AB3">
      <w:pPr>
        <w:widowControl w:val="0"/>
        <w:jc w:val="left"/>
      </w:pPr>
      <w:r>
        <w:t xml:space="preserve">Currently residing in the House Committee on </w:t>
      </w:r>
      <w:r w:rsidRPr="00E80AB3">
        <w:rPr>
          <w:b/>
        </w:rPr>
        <w:t>Education and Public Works</w:t>
      </w:r>
    </w:p>
    <w:p w:rsidR="00E80AB3" w:rsidRDefault="00E80AB3" w:rsidP="00E80AB3">
      <w:pPr>
        <w:widowControl w:val="0"/>
        <w:jc w:val="left"/>
      </w:pPr>
    </w:p>
    <w:p w:rsidR="00E80AB3" w:rsidRDefault="00E80AB3" w:rsidP="00E80AB3">
      <w:pPr>
        <w:widowControl w:val="0"/>
        <w:jc w:val="left"/>
      </w:pPr>
      <w:r>
        <w:t xml:space="preserve">Summary: </w:t>
      </w:r>
      <w:r w:rsidR="006A005F">
        <w:t>Student Bullying Advisory Council created</w:t>
      </w:r>
    </w:p>
    <w:p w:rsidR="00E80AB3" w:rsidRDefault="00E80AB3" w:rsidP="00E80AB3">
      <w:pPr>
        <w:widowControl w:val="0"/>
        <w:jc w:val="left"/>
      </w:pPr>
    </w:p>
    <w:p w:rsidR="00E80AB3" w:rsidRDefault="00E80AB3" w:rsidP="00E80AB3">
      <w:pPr>
        <w:widowControl w:val="0"/>
        <w:jc w:val="left"/>
      </w:pPr>
    </w:p>
    <w:p w:rsidR="00E80AB3" w:rsidRDefault="00E80AB3" w:rsidP="00E80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0AB3">
        <w:rPr>
          <w:b/>
        </w:rPr>
        <w:t>HISTORY OF LEGISLATIVE ACTIONS</w:t>
      </w:r>
    </w:p>
    <w:p w:rsidR="00E80AB3" w:rsidRDefault="00E80AB3" w:rsidP="00E80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0AB3" w:rsidRPr="00E80AB3" w:rsidRDefault="00E80AB3" w:rsidP="00E80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0AB3">
        <w:rPr>
          <w:u w:val="single"/>
        </w:rPr>
        <w:tab/>
        <w:t>Date</w:t>
      </w:r>
      <w:r w:rsidRPr="00E80AB3">
        <w:rPr>
          <w:u w:val="single"/>
        </w:rPr>
        <w:tab/>
        <w:t>Body</w:t>
      </w:r>
      <w:r w:rsidRPr="00E80AB3">
        <w:rPr>
          <w:u w:val="single"/>
        </w:rPr>
        <w:tab/>
        <w:t>Action Description with journal page number</w:t>
      </w:r>
      <w:r w:rsidRPr="00E80AB3">
        <w:rPr>
          <w:u w:val="single"/>
        </w:rPr>
        <w:tab/>
      </w:r>
    </w:p>
    <w:p w:rsidR="00847E94" w:rsidRDefault="00847E94" w:rsidP="00847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501D9B">
        <w:t>Introduced and read first time (</w:t>
      </w:r>
      <w:hyperlink r:id="rId7" w:history="1">
        <w:r w:rsidRPr="003166C9">
          <w:rPr>
            <w:rStyle w:val="Hyperlink"/>
          </w:rPr>
          <w:t>House Journal</w:t>
        </w:r>
        <w:r w:rsidRPr="003166C9">
          <w:rPr>
            <w:rStyle w:val="Hyperlink"/>
          </w:rPr>
          <w:noBreakHyphen/>
          <w:t>page 10</w:t>
        </w:r>
      </w:hyperlink>
      <w:r w:rsidRPr="00501D9B">
        <w:t>)</w:t>
      </w:r>
    </w:p>
    <w:p w:rsidR="00847E94" w:rsidRDefault="00847E94" w:rsidP="00847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501D9B">
        <w:t xml:space="preserve">Referred to Committee on </w:t>
      </w:r>
      <w:r w:rsidRPr="00501D9B">
        <w:rPr>
          <w:b/>
        </w:rPr>
        <w:t>Education and Public Works</w:t>
      </w:r>
      <w:r w:rsidRPr="00501D9B">
        <w:t xml:space="preserve"> (</w:t>
      </w:r>
      <w:hyperlink r:id="rId8" w:history="1">
        <w:r w:rsidRPr="003166C9">
          <w:rPr>
            <w:rStyle w:val="Hyperlink"/>
          </w:rPr>
          <w:t>House Journal</w:t>
        </w:r>
        <w:r w:rsidRPr="003166C9">
          <w:rPr>
            <w:rStyle w:val="Hyperlink"/>
          </w:rPr>
          <w:noBreakHyphen/>
          <w:t>page 10</w:t>
        </w:r>
      </w:hyperlink>
      <w:r w:rsidRPr="00501D9B">
        <w:t>)</w:t>
      </w:r>
    </w:p>
    <w:p w:rsidR="00847E94" w:rsidRDefault="00847E94" w:rsidP="00847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501D9B">
        <w:t>Member(s) request name added as sponsor: Stringer</w:t>
      </w:r>
    </w:p>
    <w:p w:rsidR="00847E94" w:rsidRDefault="00847E94" w:rsidP="00847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0AB3" w:rsidRDefault="00E80AB3" w:rsidP="00E80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80AB3">
          <w:rPr>
            <w:rStyle w:val="Hyperlink"/>
          </w:rPr>
          <w:t>legislative information</w:t>
        </w:r>
      </w:hyperlink>
      <w:r>
        <w:t xml:space="preserve"> at the website</w:t>
      </w:r>
    </w:p>
    <w:p w:rsidR="00E80AB3" w:rsidRDefault="00E80AB3" w:rsidP="00E80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0AB3" w:rsidRPr="00E80AB3" w:rsidRDefault="00E80AB3" w:rsidP="00E80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0AB3" w:rsidRDefault="00E80AB3" w:rsidP="00E80AB3">
      <w:pPr>
        <w:widowControl w:val="0"/>
        <w:jc w:val="left"/>
      </w:pPr>
      <w:r w:rsidRPr="00E80AB3">
        <w:rPr>
          <w:b/>
        </w:rPr>
        <w:t>VERSIONS OF THIS BILL</w:t>
      </w:r>
    </w:p>
    <w:p w:rsidR="00E80AB3" w:rsidRDefault="00E80AB3" w:rsidP="00E80AB3">
      <w:pPr>
        <w:widowControl w:val="0"/>
        <w:jc w:val="left"/>
      </w:pPr>
    </w:p>
    <w:p w:rsidR="00E80AB3" w:rsidRDefault="003166C9" w:rsidP="00E80AB3">
      <w:pPr>
        <w:widowControl w:val="0"/>
        <w:jc w:val="left"/>
      </w:pPr>
      <w:hyperlink r:id="rId10" w:history="1">
        <w:r w:rsidR="00E80AB3">
          <w:rPr>
            <w:rStyle w:val="Hyperlink"/>
          </w:rPr>
          <w:t>2/25/2015</w:t>
        </w:r>
      </w:hyperlink>
    </w:p>
    <w:p w:rsidR="00E80AB3" w:rsidRDefault="00E80AB3" w:rsidP="00E80AB3"/>
    <w:p w:rsidR="00E80AB3" w:rsidRDefault="00E80AB3" w:rsidP="00E80AB3">
      <w:pPr>
        <w:sectPr w:rsidR="00E80AB3" w:rsidSect="00E80A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5483" w:rsidRDefault="00205483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1A" w:rsidRDefault="00B13E1A" w:rsidP="00B13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001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797C80">
        <w:noBreakHyphen/>
      </w:r>
      <w:r>
        <w:t>17</w:t>
      </w:r>
      <w:r w:rsidR="00797C80">
        <w:noBreakHyphen/>
      </w:r>
      <w:r>
        <w:t xml:space="preserve">165 SO AS TO PROVIDE THE GOVERNING BODY OF EACH SCHOOL DISTRICT OF THIS STATE SHALL CREATE A STUDENT BULLYING ADVISORY COUNCIL TO BE </w:t>
      </w:r>
      <w:r w:rsidR="003D3B75">
        <w:t xml:space="preserve">COMPRISED </w:t>
      </w:r>
      <w:r>
        <w:t>OF STUDENTS, PARENTS, AND TEACHERS SELECTED BY THE GOVERNING BODY TO ADVISE THE GOVERNING BODY ON MATTERS RELATING TO STUDENT</w:t>
      </w:r>
      <w:r w:rsidR="00797C80">
        <w:noBreakHyphen/>
      </w:r>
      <w:r>
        <w:t>ON</w:t>
      </w:r>
      <w:r w:rsidR="00797C80">
        <w:noBreakHyphen/>
      </w:r>
      <w:r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016" w:rsidRDefault="002E00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0016" w:rsidRDefault="002E00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7B1" w:rsidRDefault="002E0016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17B1">
        <w:t>Chapter 17, Title 59 of the 1976 Code is amended by adding:</w:t>
      </w: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797C80">
        <w:noBreakHyphen/>
      </w:r>
      <w:r>
        <w:t>17</w:t>
      </w:r>
      <w:r w:rsidR="00797C80">
        <w:noBreakHyphen/>
      </w:r>
      <w:r>
        <w:t>165.</w:t>
      </w:r>
      <w:r>
        <w:tab/>
        <w:t xml:space="preserve">The governing body of each school district of this State shall create a Student Bullying Advisory Council to be </w:t>
      </w:r>
      <w:r w:rsidR="003D3B75">
        <w:t>comprised</w:t>
      </w:r>
      <w:r>
        <w:t xml:space="preserve"> of students, parents, and teachers selected by the governing body to advise the governing body on matters relating to student</w:t>
      </w:r>
      <w:r w:rsidR="00797C80">
        <w:noBreakHyphen/>
      </w:r>
      <w:r>
        <w:t>on</w:t>
      </w:r>
      <w:r w:rsidR="00797C80">
        <w:noBreakHyphen/>
      </w:r>
      <w:r>
        <w:t>student bullying problems, and on other matters that the governing body considers appropriate.”</w:t>
      </w:r>
    </w:p>
    <w:p w:rsidR="007617B1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16" w:rsidRDefault="007617B1" w:rsidP="0076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D5F84" w:rsidRDefault="00797C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0AB3" w:rsidRDefault="00E80AB3" w:rsidP="00E80AB3">
      <w:pPr>
        <w:suppressAutoHyphens/>
      </w:pPr>
    </w:p>
    <w:sectPr w:rsidR="00E80AB3" w:rsidSect="00E80AB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16" w:rsidRDefault="002E0016" w:rsidP="009F0C77">
      <w:r>
        <w:separator/>
      </w:r>
    </w:p>
  </w:endnote>
  <w:endnote w:type="continuationSeparator" w:id="0">
    <w:p w:rsidR="002E0016" w:rsidRDefault="002E00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707E68-B341-4375-9CCB-DC63B6E4C1D7}"/>
    <w:embedBold r:id="rId2" w:fontKey="{52120659-4A2C-49BD-B72A-C543B01BDA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4236A7-E4E7-4AA2-A6B0-0EABA5F018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B56C85-05DA-4E5D-8145-54F4F673EC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D9947C-3A39-49EC-B632-CD1B5BBB5B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AB3" w:rsidRPr="00205483" w:rsidRDefault="00E80AB3" w:rsidP="002054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66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16" w:rsidRDefault="002E0016" w:rsidP="009F0C77">
      <w:r>
        <w:separator/>
      </w:r>
    </w:p>
  </w:footnote>
  <w:footnote w:type="continuationSeparator" w:id="0">
    <w:p w:rsidR="002E0016" w:rsidRDefault="002E00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45AB15"/>
    <w:docVar w:name="CoverBillType" w:val="b"/>
    <w:docVar w:name="docpath" w:val="L:\Council\bills\AGM\18545AB15.DOCX"/>
    <w:docVar w:name="dvBillNumber" w:val="37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E001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5483"/>
    <w:rsid w:val="002321B6"/>
    <w:rsid w:val="00250967"/>
    <w:rsid w:val="002543C8"/>
    <w:rsid w:val="0025541D"/>
    <w:rsid w:val="00284AAE"/>
    <w:rsid w:val="002D5F84"/>
    <w:rsid w:val="002E0016"/>
    <w:rsid w:val="002E5912"/>
    <w:rsid w:val="00301B21"/>
    <w:rsid w:val="003166C9"/>
    <w:rsid w:val="00325348"/>
    <w:rsid w:val="0032732C"/>
    <w:rsid w:val="00336AD0"/>
    <w:rsid w:val="0037079A"/>
    <w:rsid w:val="003C4DAB"/>
    <w:rsid w:val="003D01E8"/>
    <w:rsid w:val="003D3B75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05F"/>
    <w:rsid w:val="00721929"/>
    <w:rsid w:val="00734F00"/>
    <w:rsid w:val="007617B1"/>
    <w:rsid w:val="00797C80"/>
    <w:rsid w:val="007A70AE"/>
    <w:rsid w:val="00825F8D"/>
    <w:rsid w:val="008362E8"/>
    <w:rsid w:val="00847E9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E1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77BC"/>
    <w:rsid w:val="00E41911"/>
    <w:rsid w:val="00E80AB3"/>
    <w:rsid w:val="00E92EEF"/>
    <w:rsid w:val="00EF2368"/>
    <w:rsid w:val="00F24442"/>
    <w:rsid w:val="00F50AE3"/>
    <w:rsid w:val="00F67CF1"/>
    <w:rsid w:val="00F840F0"/>
    <w:rsid w:val="00FA2006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2D500-F987-49B7-89B8-553FE6F1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C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C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0A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2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18_2015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1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B5A1E-0448-4E8C-B5C7-2748102C0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316</Words>
  <Characters>1803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3718: Student Bullying Advisory Council created - South Carolina Legislature Online</dc:title>
  <dc:creator>angiemorgan</dc:creator>
  <cp:lastModifiedBy>N Cumfer</cp:lastModifiedBy>
  <cp:revision>2</cp:revision>
  <cp:lastPrinted>2015-02-18T14:51:00Z</cp:lastPrinted>
  <dcterms:created xsi:type="dcterms:W3CDTF">2016-12-02T18:17:00Z</dcterms:created>
  <dcterms:modified xsi:type="dcterms:W3CDTF">2016-12-02T18:17:00Z</dcterms:modified>
</cp:coreProperties>
</file>