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583" w:rsidRDefault="00886583" w:rsidP="00886583">
      <w:pPr>
        <w:widowControl w:val="0"/>
        <w:jc w:val="center"/>
      </w:pPr>
      <w:bookmarkStart w:id="0" w:name="_GoBack"/>
      <w:bookmarkEnd w:id="0"/>
      <w:r w:rsidRPr="00886583">
        <w:rPr>
          <w:b/>
        </w:rPr>
        <w:t>South Carolina General Assembly</w:t>
      </w:r>
    </w:p>
    <w:p w:rsidR="00886583" w:rsidRDefault="00886583" w:rsidP="00886583">
      <w:pPr>
        <w:widowControl w:val="0"/>
        <w:jc w:val="center"/>
      </w:pPr>
      <w:r>
        <w:t>121st Session, 2015-2016</w:t>
      </w:r>
    </w:p>
    <w:p w:rsidR="00886583" w:rsidRDefault="00886583" w:rsidP="00886583">
      <w:pPr>
        <w:widowControl w:val="0"/>
        <w:jc w:val="left"/>
      </w:pPr>
    </w:p>
    <w:p w:rsidR="00886583" w:rsidRDefault="00886583" w:rsidP="00886583">
      <w:pPr>
        <w:widowControl w:val="0"/>
        <w:jc w:val="left"/>
        <w:rPr>
          <w:b/>
        </w:rPr>
      </w:pPr>
      <w:r w:rsidRPr="00886583">
        <w:rPr>
          <w:b/>
        </w:rPr>
        <w:t>H. 3986</w:t>
      </w:r>
    </w:p>
    <w:p w:rsidR="00886583" w:rsidRDefault="00886583" w:rsidP="00886583">
      <w:pPr>
        <w:widowControl w:val="0"/>
        <w:jc w:val="left"/>
        <w:rPr>
          <w:b/>
        </w:rPr>
      </w:pPr>
    </w:p>
    <w:p w:rsidR="00886583" w:rsidRDefault="00886583" w:rsidP="00886583">
      <w:pPr>
        <w:widowControl w:val="0"/>
        <w:jc w:val="left"/>
      </w:pPr>
      <w:r w:rsidRPr="00886583">
        <w:rPr>
          <w:b/>
        </w:rPr>
        <w:t>STATUS INFORMATION</w:t>
      </w:r>
    </w:p>
    <w:p w:rsidR="00886583" w:rsidRDefault="00886583" w:rsidP="00886583">
      <w:pPr>
        <w:widowControl w:val="0"/>
        <w:jc w:val="left"/>
      </w:pPr>
    </w:p>
    <w:p w:rsidR="00886583" w:rsidRDefault="00886583" w:rsidP="00886583">
      <w:pPr>
        <w:widowControl w:val="0"/>
        <w:jc w:val="left"/>
      </w:pPr>
      <w:r>
        <w:t>House Resolution</w:t>
      </w:r>
    </w:p>
    <w:p w:rsidR="00886583" w:rsidRDefault="00886583" w:rsidP="00886583">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86583" w:rsidRDefault="00886583" w:rsidP="00886583">
      <w:pPr>
        <w:widowControl w:val="0"/>
        <w:jc w:val="left"/>
      </w:pPr>
      <w:r>
        <w:t>Document Path: l:\council\bills\nl\13510sd15.docx</w:t>
      </w:r>
    </w:p>
    <w:p w:rsidR="00886583" w:rsidRDefault="00886583" w:rsidP="00886583">
      <w:pPr>
        <w:widowControl w:val="0"/>
        <w:jc w:val="left"/>
      </w:pPr>
    </w:p>
    <w:p w:rsidR="00886583" w:rsidRDefault="00886583" w:rsidP="00886583">
      <w:pPr>
        <w:widowControl w:val="0"/>
        <w:jc w:val="left"/>
      </w:pPr>
      <w:r>
        <w:t>Introduced in the House on April 16, 2015</w:t>
      </w:r>
    </w:p>
    <w:p w:rsidR="00886583" w:rsidRDefault="00886583" w:rsidP="00886583">
      <w:pPr>
        <w:widowControl w:val="0"/>
        <w:jc w:val="left"/>
      </w:pPr>
      <w:r>
        <w:t>Adopted by the House on April 16, 2015</w:t>
      </w:r>
    </w:p>
    <w:p w:rsidR="00886583" w:rsidRDefault="00886583" w:rsidP="00886583">
      <w:pPr>
        <w:widowControl w:val="0"/>
        <w:jc w:val="left"/>
      </w:pPr>
    </w:p>
    <w:p w:rsidR="00886583" w:rsidRDefault="00886583" w:rsidP="00886583">
      <w:pPr>
        <w:widowControl w:val="0"/>
        <w:jc w:val="left"/>
      </w:pPr>
      <w:r>
        <w:t xml:space="preserve">Summary: </w:t>
      </w:r>
      <w:r w:rsidR="00906DC5">
        <w:t>Teacher of the Year Celebration Volunteers</w:t>
      </w:r>
    </w:p>
    <w:p w:rsidR="00886583" w:rsidRDefault="00886583" w:rsidP="00886583">
      <w:pPr>
        <w:widowControl w:val="0"/>
        <w:jc w:val="left"/>
      </w:pPr>
    </w:p>
    <w:p w:rsidR="00886583" w:rsidRDefault="00886583" w:rsidP="00886583">
      <w:pPr>
        <w:widowControl w:val="0"/>
        <w:jc w:val="left"/>
      </w:pPr>
    </w:p>
    <w:p w:rsidR="00886583" w:rsidRDefault="00886583" w:rsidP="00886583">
      <w:pPr>
        <w:widowControl w:val="0"/>
        <w:tabs>
          <w:tab w:val="center" w:pos="590"/>
          <w:tab w:val="center" w:pos="1440"/>
          <w:tab w:val="left" w:pos="1872"/>
          <w:tab w:val="left" w:pos="9187"/>
        </w:tabs>
        <w:jc w:val="left"/>
      </w:pPr>
      <w:r w:rsidRPr="00886583">
        <w:rPr>
          <w:b/>
        </w:rPr>
        <w:t>HISTORY OF LEGISLATIVE ACTIONS</w:t>
      </w:r>
    </w:p>
    <w:p w:rsidR="00886583" w:rsidRDefault="00886583" w:rsidP="00886583">
      <w:pPr>
        <w:widowControl w:val="0"/>
        <w:tabs>
          <w:tab w:val="center" w:pos="590"/>
          <w:tab w:val="center" w:pos="1440"/>
          <w:tab w:val="left" w:pos="1872"/>
          <w:tab w:val="left" w:pos="9187"/>
        </w:tabs>
        <w:jc w:val="left"/>
      </w:pPr>
    </w:p>
    <w:p w:rsidR="00886583" w:rsidRPr="00886583" w:rsidRDefault="00886583" w:rsidP="00886583">
      <w:pPr>
        <w:widowControl w:val="0"/>
        <w:tabs>
          <w:tab w:val="center" w:pos="590"/>
          <w:tab w:val="center" w:pos="1440"/>
          <w:tab w:val="left" w:pos="1872"/>
          <w:tab w:val="left" w:pos="9187"/>
        </w:tabs>
        <w:jc w:val="left"/>
      </w:pPr>
      <w:r w:rsidRPr="00886583">
        <w:rPr>
          <w:u w:val="single"/>
        </w:rPr>
        <w:tab/>
        <w:t>Date</w:t>
      </w:r>
      <w:r w:rsidRPr="00886583">
        <w:rPr>
          <w:u w:val="single"/>
        </w:rPr>
        <w:tab/>
        <w:t>Body</w:t>
      </w:r>
      <w:r w:rsidRPr="00886583">
        <w:rPr>
          <w:u w:val="single"/>
        </w:rPr>
        <w:tab/>
        <w:t>Action Description with journal page number</w:t>
      </w:r>
      <w:r w:rsidRPr="00886583">
        <w:rPr>
          <w:u w:val="single"/>
        </w:rPr>
        <w:tab/>
      </w:r>
    </w:p>
    <w:p w:rsidR="00906DC5" w:rsidRDefault="00906DC5" w:rsidP="00906DC5">
      <w:pPr>
        <w:widowControl w:val="0"/>
        <w:tabs>
          <w:tab w:val="right" w:pos="1008"/>
          <w:tab w:val="left" w:pos="1152"/>
          <w:tab w:val="left" w:pos="1872"/>
          <w:tab w:val="left" w:pos="9187"/>
        </w:tabs>
        <w:ind w:left="2088" w:hanging="2088"/>
        <w:jc w:val="left"/>
      </w:pPr>
      <w:r>
        <w:tab/>
        <w:t>4/16/2015</w:t>
      </w:r>
      <w:r>
        <w:tab/>
        <w:t>House</w:t>
      </w:r>
      <w:r>
        <w:tab/>
      </w:r>
      <w:r w:rsidRPr="00B516F1">
        <w:t>Introduced and adopted (</w:t>
      </w:r>
      <w:hyperlink r:id="rId7" w:history="1">
        <w:r w:rsidRPr="008B5B09">
          <w:rPr>
            <w:rStyle w:val="Hyperlink"/>
          </w:rPr>
          <w:t>House Journal</w:t>
        </w:r>
        <w:r w:rsidRPr="008B5B09">
          <w:rPr>
            <w:rStyle w:val="Hyperlink"/>
          </w:rPr>
          <w:noBreakHyphen/>
          <w:t>page 9</w:t>
        </w:r>
      </w:hyperlink>
      <w:r w:rsidRPr="00B516F1">
        <w:t>)</w:t>
      </w:r>
    </w:p>
    <w:p w:rsidR="00906DC5" w:rsidRDefault="00906DC5" w:rsidP="00906DC5">
      <w:pPr>
        <w:widowControl w:val="0"/>
        <w:tabs>
          <w:tab w:val="right" w:pos="1008"/>
          <w:tab w:val="left" w:pos="1152"/>
          <w:tab w:val="left" w:pos="1872"/>
          <w:tab w:val="left" w:pos="9187"/>
        </w:tabs>
        <w:ind w:left="2088" w:hanging="2088"/>
        <w:jc w:val="left"/>
      </w:pPr>
    </w:p>
    <w:p w:rsidR="00886583" w:rsidRDefault="00886583" w:rsidP="00886583">
      <w:pPr>
        <w:widowControl w:val="0"/>
        <w:tabs>
          <w:tab w:val="right" w:pos="1008"/>
          <w:tab w:val="left" w:pos="1152"/>
          <w:tab w:val="left" w:pos="1872"/>
          <w:tab w:val="left" w:pos="9187"/>
        </w:tabs>
        <w:ind w:left="2088" w:hanging="2088"/>
        <w:jc w:val="left"/>
      </w:pPr>
      <w:r>
        <w:t xml:space="preserve">View the latest </w:t>
      </w:r>
      <w:hyperlink r:id="rId8" w:history="1">
        <w:r w:rsidRPr="00886583">
          <w:rPr>
            <w:rStyle w:val="Hyperlink"/>
          </w:rPr>
          <w:t>legislative information</w:t>
        </w:r>
      </w:hyperlink>
      <w:r>
        <w:t xml:space="preserve"> at the website</w:t>
      </w:r>
    </w:p>
    <w:p w:rsidR="00886583" w:rsidRDefault="00886583" w:rsidP="00886583">
      <w:pPr>
        <w:widowControl w:val="0"/>
        <w:tabs>
          <w:tab w:val="right" w:pos="1008"/>
          <w:tab w:val="left" w:pos="1152"/>
          <w:tab w:val="left" w:pos="1872"/>
          <w:tab w:val="left" w:pos="9187"/>
        </w:tabs>
        <w:ind w:left="2088" w:hanging="2088"/>
        <w:jc w:val="left"/>
      </w:pPr>
    </w:p>
    <w:p w:rsidR="00886583" w:rsidRPr="00886583" w:rsidRDefault="00886583" w:rsidP="00886583">
      <w:pPr>
        <w:widowControl w:val="0"/>
        <w:tabs>
          <w:tab w:val="right" w:pos="1008"/>
          <w:tab w:val="left" w:pos="1152"/>
          <w:tab w:val="left" w:pos="1872"/>
          <w:tab w:val="left" w:pos="9187"/>
        </w:tabs>
        <w:ind w:left="2088" w:hanging="2088"/>
        <w:jc w:val="left"/>
      </w:pPr>
    </w:p>
    <w:p w:rsidR="00886583" w:rsidRDefault="00886583" w:rsidP="00886583">
      <w:r w:rsidRPr="00886583">
        <w:rPr>
          <w:b/>
        </w:rPr>
        <w:t>VERSIONS OF THIS BILL</w:t>
      </w:r>
    </w:p>
    <w:p w:rsidR="00886583" w:rsidRDefault="00886583" w:rsidP="00886583"/>
    <w:p w:rsidR="00886583" w:rsidRDefault="008B5B09" w:rsidP="00886583">
      <w:hyperlink r:id="rId9" w:history="1">
        <w:r w:rsidR="00886583">
          <w:rPr>
            <w:rStyle w:val="Hyperlink"/>
          </w:rPr>
          <w:t>4/16/2015</w:t>
        </w:r>
      </w:hyperlink>
    </w:p>
    <w:p w:rsidR="00886583" w:rsidRDefault="00886583" w:rsidP="00886583"/>
    <w:p w:rsidR="00886583" w:rsidRDefault="00886583" w:rsidP="00886583">
      <w:pPr>
        <w:sectPr w:rsidR="00886583" w:rsidSect="00886583">
          <w:pgSz w:w="12240" w:h="15840" w:code="1"/>
          <w:pgMar w:top="1080" w:right="1440" w:bottom="1080" w:left="1440" w:header="720" w:footer="720" w:gutter="0"/>
          <w:cols w:space="720"/>
          <w:noEndnote/>
          <w:docGrid w:linePitch="360"/>
        </w:sectPr>
      </w:pPr>
    </w:p>
    <w:p w:rsidR="007A1180" w:rsidRDefault="007A11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3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ORGANIZERS, FOUNDERS, SPONSORS, PARTICIPANTS, AND FRIENDS OF THE SOUTH CAROLINA TEACHER OF THE YEAR CELEBRATION WHICH MARK</w:t>
      </w:r>
      <w:r w:rsidR="00394009">
        <w:t>S</w:t>
      </w:r>
      <w:r>
        <w:t xml:space="preserve"> ITS FIFTIETH ANNIVERSARY THIS YEAR, AND TO EXPRESS ON BEHALF OF THE PEOPLE OF SOUTH CAROLINA THIS STATE’S THANKS AND GRATITUDE FOR ALL THAT OUR STATE’S TEACHERS DO TO MOLD AND EDUCATE THE YOUNG MINDS WHO ARE SOUTH CAROLINA’S FUTURE.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FA7"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3FA7">
        <w:t>this year marks the fiftieth year of the South Carolina Teacher of the Year celebration</w:t>
      </w:r>
      <w:r w:rsidR="00394009">
        <w:t>,</w:t>
      </w:r>
      <w:r w:rsidR="00AD3FA7">
        <w:t xml:space="preserve"> which is one of the oldest and largest statewide events honoring a state’s teachers; and</w:t>
      </w:r>
    </w:p>
    <w:p w:rsidR="00AD3FA7"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AD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event annually brings</w:t>
      </w:r>
      <w:r w:rsidR="00672EDE">
        <w:t xml:space="preserve"> together hundreds of business</w:t>
      </w:r>
      <w:r>
        <w:t>, education, and civic leaders to honor some of the best of our fifty thousand teachers across South Carolina</w:t>
      </w:r>
      <w:r w:rsidR="00B86F23">
        <w:t>;</w:t>
      </w:r>
      <w:r w:rsidR="004563F6">
        <w:t xml:space="preserve"> and </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event, District Teacher</w:t>
      </w:r>
      <w:r w:rsidR="00672EDE">
        <w:t>s</w:t>
      </w:r>
      <w:r>
        <w:t xml:space="preserve"> of the Year, State </w:t>
      </w:r>
      <w:r w:rsidR="00672EDE">
        <w:t>finalists</w:t>
      </w:r>
      <w:r>
        <w:t>, and South Carolina Teacher of the Year are selected;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1965, the celebration has produced a number of National Teacher of the Year finalists, </w:t>
      </w:r>
      <w:r w:rsidR="00672EDE">
        <w:t xml:space="preserve">and </w:t>
      </w:r>
      <w:r>
        <w:t xml:space="preserve">two </w:t>
      </w:r>
      <w:r w:rsidR="00672EDE">
        <w:t xml:space="preserve">of whom </w:t>
      </w:r>
      <w:r>
        <w:t>from South Carolina were later named National Teacher of the Year;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growth and participation in this event testifies to the great esteem with which teachers are held in South Carolina; and</w:t>
      </w:r>
    </w:p>
    <w:p w:rsidR="004563F6"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45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to honor t</w:t>
      </w:r>
      <w:r w:rsidR="00371FE7">
        <w:t>h</w:t>
      </w:r>
      <w:r>
        <w:t xml:space="preserve">is wonderful celebration and our </w:t>
      </w:r>
      <w:r w:rsidR="00672EDE">
        <w:t xml:space="preserve">State’s </w:t>
      </w:r>
      <w:r>
        <w:t xml:space="preserve">teachers who amply provide </w:t>
      </w:r>
      <w:r>
        <w:lastRenderedPageBreak/>
        <w:t xml:space="preserve">their students the opportunity to live complete and successful lives as </w:t>
      </w:r>
      <w:r w:rsidR="00B86F23">
        <w:t>future</w:t>
      </w:r>
      <w:r>
        <w:t xml:space="preserve"> leaders in the Palmetto State</w:t>
      </w:r>
      <w:r w:rsidR="0060034E">
        <w:t>.  Now, therefore,</w:t>
      </w: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4E" w:rsidRDefault="00600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63F6">
        <w:t xml:space="preserve"> the members of the South Carolina House of Representatives commend the organizers, founders, sponsors, participants, and friends of the South C</w:t>
      </w:r>
      <w:r w:rsidR="005C4B9B">
        <w:t>arolina Teacher of the Y</w:t>
      </w:r>
      <w:r w:rsidR="004563F6">
        <w:t>ear celebration which mark</w:t>
      </w:r>
      <w:r w:rsidR="00394009">
        <w:t>s</w:t>
      </w:r>
      <w:r w:rsidR="004563F6">
        <w:t xml:space="preserve"> its fiftie</w:t>
      </w:r>
      <w:r w:rsidR="00672EDE">
        <w:t>th anniversary this year, and</w:t>
      </w:r>
      <w:r w:rsidR="004563F6">
        <w:t xml:space="preserve"> express on behalf of the people of South C</w:t>
      </w:r>
      <w:r w:rsidR="005C4B9B">
        <w:t>arolina this S</w:t>
      </w:r>
      <w:r w:rsidR="004563F6">
        <w:t>tate’s thanks and gratitu</w:t>
      </w:r>
      <w:r w:rsidR="005C4B9B">
        <w:t>de for all that our S</w:t>
      </w:r>
      <w:r w:rsidR="004563F6">
        <w:t>tate’s teachers do to mold and educate the young minds who are South Carolina’s future.</w:t>
      </w:r>
    </w:p>
    <w:p w:rsidR="00BF5380" w:rsidRDefault="00752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583" w:rsidRDefault="00886583" w:rsidP="00886583">
      <w:pPr>
        <w:suppressAutoHyphens/>
      </w:pPr>
    </w:p>
    <w:sectPr w:rsidR="00886583" w:rsidSect="008865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A7" w:rsidRDefault="00AD3FA7" w:rsidP="009F0C77">
      <w:r>
        <w:separator/>
      </w:r>
    </w:p>
  </w:endnote>
  <w:endnote w:type="continuationSeparator" w:id="0">
    <w:p w:rsidR="00AD3FA7" w:rsidRDefault="00AD3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A67D3D-2CE4-41A3-9CCB-E6ACAE310D4B}"/>
    <w:embedBold r:id="rId2" w:fontKey="{EFAB8E46-19A9-4FDC-A1AB-5530C2ADED89}"/>
  </w:font>
  <w:font w:name="Calibri">
    <w:panose1 w:val="020F0502020204030204"/>
    <w:charset w:val="00"/>
    <w:family w:val="swiss"/>
    <w:pitch w:val="variable"/>
    <w:sig w:usb0="E00002FF" w:usb1="4000ACFF" w:usb2="00000001" w:usb3="00000000" w:csb0="0000019F" w:csb1="00000000"/>
    <w:embedRegular r:id="rId3" w:fontKey="{A03F37A5-5866-40E3-994B-8660AB554C95}"/>
  </w:font>
  <w:font w:name="Segoe UI">
    <w:panose1 w:val="020B0502040204020203"/>
    <w:charset w:val="00"/>
    <w:family w:val="swiss"/>
    <w:pitch w:val="variable"/>
    <w:sig w:usb0="E10022FF" w:usb1="C000E47F" w:usb2="00000029" w:usb3="00000000" w:csb0="000001DF" w:csb1="00000000"/>
    <w:embedRegular r:id="rId4" w:fontKey="{34CA1E40-9D95-4416-9EEE-C6FF393306AB}"/>
  </w:font>
  <w:font w:name="Cambria">
    <w:panose1 w:val="02040503050406030204"/>
    <w:charset w:val="00"/>
    <w:family w:val="roman"/>
    <w:pitch w:val="variable"/>
    <w:sig w:usb0="E00002FF" w:usb1="400004FF" w:usb2="00000000" w:usb3="00000000" w:csb0="0000019F" w:csb1="00000000"/>
    <w:embedRegular r:id="rId5" w:fontKey="{7FD3E676-0FFE-4EFE-BBDD-92F4728A60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583" w:rsidRPr="007A1180" w:rsidRDefault="00886583" w:rsidP="007A1180">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8B5B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A7" w:rsidRDefault="00AD3FA7" w:rsidP="009F0C77">
      <w:r>
        <w:separator/>
      </w:r>
    </w:p>
  </w:footnote>
  <w:footnote w:type="continuationSeparator" w:id="0">
    <w:p w:rsidR="00AD3FA7" w:rsidRDefault="00AD3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0SD15"/>
    <w:docVar w:name="CoverBillType" w:val="r"/>
    <w:docVar w:name="docpath" w:val="L:\Council\bills\NL\13510SD15.DOCX"/>
    <w:docVar w:name="dvBillNumber" w:val="3986"/>
    <w:docVar w:name="dvBillNumberPrefix" w:val="H. "/>
    <w:docVar w:name="dvOriginalBody" w:val="House"/>
    <w:docVar w:name="dvSteno" w:val="NL"/>
    <w:docVar w:name="NameofBody" w:val="h"/>
    <w:docVar w:name="vgroup2" w:val="Council"/>
  </w:docVars>
  <w:rsids>
    <w:rsidRoot w:val="006003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E7"/>
    <w:rsid w:val="00394009"/>
    <w:rsid w:val="003C4DAB"/>
    <w:rsid w:val="003D01E8"/>
    <w:rsid w:val="003E5288"/>
    <w:rsid w:val="003F6D79"/>
    <w:rsid w:val="0041760A"/>
    <w:rsid w:val="00417C01"/>
    <w:rsid w:val="004403BD"/>
    <w:rsid w:val="004563F6"/>
    <w:rsid w:val="00461441"/>
    <w:rsid w:val="004809EE"/>
    <w:rsid w:val="004E7D54"/>
    <w:rsid w:val="005273C6"/>
    <w:rsid w:val="00530A69"/>
    <w:rsid w:val="00545593"/>
    <w:rsid w:val="00577C6C"/>
    <w:rsid w:val="005C2FE2"/>
    <w:rsid w:val="005C4B9B"/>
    <w:rsid w:val="005E2BC9"/>
    <w:rsid w:val="0060034E"/>
    <w:rsid w:val="00605102"/>
    <w:rsid w:val="006215AA"/>
    <w:rsid w:val="00672EDE"/>
    <w:rsid w:val="006913C9"/>
    <w:rsid w:val="0069470D"/>
    <w:rsid w:val="00734F00"/>
    <w:rsid w:val="00752479"/>
    <w:rsid w:val="007A1180"/>
    <w:rsid w:val="007A70AE"/>
    <w:rsid w:val="008362E8"/>
    <w:rsid w:val="00886583"/>
    <w:rsid w:val="008A1768"/>
    <w:rsid w:val="008B5B09"/>
    <w:rsid w:val="008F0F33"/>
    <w:rsid w:val="008F4429"/>
    <w:rsid w:val="00906DC5"/>
    <w:rsid w:val="0094021A"/>
    <w:rsid w:val="009B44AF"/>
    <w:rsid w:val="009C6A0B"/>
    <w:rsid w:val="009F0C77"/>
    <w:rsid w:val="009F4DD1"/>
    <w:rsid w:val="00A41684"/>
    <w:rsid w:val="00A64E80"/>
    <w:rsid w:val="00A72BCD"/>
    <w:rsid w:val="00A741D9"/>
    <w:rsid w:val="00A833AB"/>
    <w:rsid w:val="00A9741D"/>
    <w:rsid w:val="00AD3FA7"/>
    <w:rsid w:val="00AD4B17"/>
    <w:rsid w:val="00B412D4"/>
    <w:rsid w:val="00B86F23"/>
    <w:rsid w:val="00BE3C22"/>
    <w:rsid w:val="00BF5380"/>
    <w:rsid w:val="00C0345E"/>
    <w:rsid w:val="00C3483A"/>
    <w:rsid w:val="00C74E9D"/>
    <w:rsid w:val="00C76522"/>
    <w:rsid w:val="00C82FD3"/>
    <w:rsid w:val="00C92819"/>
    <w:rsid w:val="00CC6B7B"/>
    <w:rsid w:val="00CD2089"/>
    <w:rsid w:val="00D73A67"/>
    <w:rsid w:val="00D970A9"/>
    <w:rsid w:val="00DD5EEB"/>
    <w:rsid w:val="00DF3845"/>
    <w:rsid w:val="00E41911"/>
    <w:rsid w:val="00E92EEF"/>
    <w:rsid w:val="00EB5B8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170E3B-BC0F-45D0-AA7E-FB5BA49A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4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B9B"/>
    <w:rPr>
      <w:rFonts w:ascii="Segoe UI" w:eastAsia="Times New Roman" w:hAnsi="Segoe UI" w:cs="Segoe UI"/>
      <w:sz w:val="18"/>
      <w:szCs w:val="18"/>
    </w:rPr>
  </w:style>
  <w:style w:type="character" w:styleId="Hyperlink">
    <w:name w:val="Hyperlink"/>
    <w:basedOn w:val="DefaultParagraphFont"/>
    <w:uiPriority w:val="99"/>
    <w:unhideWhenUsed/>
    <w:rsid w:val="00886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6&amp;session=121&amp;summary=B"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86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2E22E-E7EA-40DC-91A4-566017B3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584</Words>
  <Characters>3333</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3986: Teacher of the Year Celebration Volunteers - South Carolina Legislature Online</dc:title>
  <dc:creator>nancylee</dc:creator>
  <cp:lastModifiedBy>N Cumfer</cp:lastModifiedBy>
  <cp:revision>2</cp:revision>
  <cp:lastPrinted>2015-04-15T19:11:00Z</cp:lastPrinted>
  <dcterms:created xsi:type="dcterms:W3CDTF">2016-12-02T18:57:00Z</dcterms:created>
  <dcterms:modified xsi:type="dcterms:W3CDTF">2016-12-02T18:57:00Z</dcterms:modified>
</cp:coreProperties>
</file>