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E1B" w:rsidRDefault="00FC0E1B" w:rsidP="00FC0E1B">
      <w:pPr>
        <w:widowControl w:val="0"/>
        <w:jc w:val="center"/>
      </w:pPr>
      <w:bookmarkStart w:id="0" w:name="_GoBack"/>
      <w:bookmarkEnd w:id="0"/>
      <w:r w:rsidRPr="00FC0E1B">
        <w:rPr>
          <w:b/>
        </w:rPr>
        <w:t>South Carolina General Assembly</w:t>
      </w:r>
    </w:p>
    <w:p w:rsidR="00FC0E1B" w:rsidRDefault="00FC0E1B" w:rsidP="00FC0E1B">
      <w:pPr>
        <w:widowControl w:val="0"/>
        <w:jc w:val="center"/>
      </w:pPr>
      <w:r>
        <w:t>121st Session, 2015-2016</w:t>
      </w:r>
    </w:p>
    <w:p w:rsidR="00FC0E1B" w:rsidRDefault="00FC0E1B" w:rsidP="00FC0E1B">
      <w:pPr>
        <w:widowControl w:val="0"/>
        <w:jc w:val="left"/>
      </w:pPr>
    </w:p>
    <w:p w:rsidR="00FC0E1B" w:rsidRDefault="00FC0E1B" w:rsidP="00FC0E1B">
      <w:pPr>
        <w:widowControl w:val="0"/>
        <w:jc w:val="left"/>
        <w:rPr>
          <w:b/>
        </w:rPr>
      </w:pPr>
      <w:r w:rsidRPr="00FC0E1B">
        <w:rPr>
          <w:b/>
        </w:rPr>
        <w:t>H. 4116</w:t>
      </w:r>
    </w:p>
    <w:p w:rsidR="00FC0E1B" w:rsidRDefault="00FC0E1B" w:rsidP="00FC0E1B">
      <w:pPr>
        <w:widowControl w:val="0"/>
        <w:jc w:val="left"/>
        <w:rPr>
          <w:b/>
        </w:rPr>
      </w:pPr>
    </w:p>
    <w:p w:rsidR="00FC0E1B" w:rsidRDefault="00FC0E1B" w:rsidP="00FC0E1B">
      <w:pPr>
        <w:widowControl w:val="0"/>
        <w:jc w:val="left"/>
      </w:pPr>
      <w:r w:rsidRPr="00FC0E1B">
        <w:rPr>
          <w:b/>
        </w:rPr>
        <w:t>STATUS INFORMATION</w:t>
      </w:r>
    </w:p>
    <w:p w:rsidR="00FC0E1B" w:rsidRDefault="00FC0E1B" w:rsidP="00FC0E1B">
      <w:pPr>
        <w:widowControl w:val="0"/>
        <w:jc w:val="left"/>
      </w:pPr>
    </w:p>
    <w:p w:rsidR="00FC0E1B" w:rsidRDefault="00FC0E1B" w:rsidP="00FC0E1B">
      <w:pPr>
        <w:widowControl w:val="0"/>
        <w:jc w:val="left"/>
      </w:pPr>
      <w:r>
        <w:t>House Resolution</w:t>
      </w:r>
    </w:p>
    <w:p w:rsidR="00FC0E1B" w:rsidRDefault="00FC0E1B" w:rsidP="00FC0E1B">
      <w:pPr>
        <w:widowControl w:val="0"/>
        <w:jc w:val="left"/>
      </w:pPr>
      <w:r>
        <w:t>Sponsors: Rep. Bernstein</w:t>
      </w:r>
    </w:p>
    <w:p w:rsidR="00FC0E1B" w:rsidRDefault="00FC0E1B" w:rsidP="00FC0E1B">
      <w:pPr>
        <w:widowControl w:val="0"/>
        <w:jc w:val="left"/>
      </w:pPr>
      <w:r>
        <w:t>Document Path: l:\council\bills\dka\3099sa15.docx</w:t>
      </w:r>
    </w:p>
    <w:p w:rsidR="008A679A" w:rsidRDefault="008A679A" w:rsidP="00FC0E1B">
      <w:pPr>
        <w:widowControl w:val="0"/>
        <w:jc w:val="left"/>
      </w:pPr>
      <w:r>
        <w:t>Companion/Similar bill(s): 4115</w:t>
      </w:r>
    </w:p>
    <w:p w:rsidR="00FC0E1B" w:rsidRDefault="00FC0E1B" w:rsidP="00FC0E1B">
      <w:pPr>
        <w:widowControl w:val="0"/>
        <w:jc w:val="left"/>
      </w:pPr>
    </w:p>
    <w:p w:rsidR="00FC0E1B" w:rsidRDefault="00FC0E1B" w:rsidP="00FC0E1B">
      <w:pPr>
        <w:widowControl w:val="0"/>
        <w:jc w:val="left"/>
      </w:pPr>
      <w:r>
        <w:t>Introduced in the House on May 5, 2015</w:t>
      </w:r>
    </w:p>
    <w:p w:rsidR="00FC0E1B" w:rsidRDefault="00FC0E1B" w:rsidP="00FC0E1B">
      <w:pPr>
        <w:widowControl w:val="0"/>
        <w:jc w:val="left"/>
      </w:pPr>
      <w:r>
        <w:t>Adopted by the House on May 5, 2015</w:t>
      </w:r>
    </w:p>
    <w:p w:rsidR="00FC0E1B" w:rsidRDefault="00FC0E1B" w:rsidP="00FC0E1B">
      <w:pPr>
        <w:widowControl w:val="0"/>
        <w:jc w:val="left"/>
      </w:pPr>
    </w:p>
    <w:p w:rsidR="00FC0E1B" w:rsidRDefault="00FC0E1B" w:rsidP="00FC0E1B">
      <w:pPr>
        <w:widowControl w:val="0"/>
        <w:jc w:val="left"/>
      </w:pPr>
      <w:r>
        <w:t xml:space="preserve">Summary: </w:t>
      </w:r>
      <w:r w:rsidR="00A81A7F">
        <w:t>Cardinal Newman Bowling Teams</w:t>
      </w:r>
    </w:p>
    <w:p w:rsidR="00FC0E1B" w:rsidRDefault="00FC0E1B" w:rsidP="00FC0E1B">
      <w:pPr>
        <w:widowControl w:val="0"/>
        <w:jc w:val="left"/>
      </w:pPr>
    </w:p>
    <w:p w:rsidR="00FC0E1B" w:rsidRDefault="00FC0E1B" w:rsidP="00FC0E1B">
      <w:pPr>
        <w:widowControl w:val="0"/>
        <w:jc w:val="left"/>
      </w:pPr>
    </w:p>
    <w:p w:rsidR="00FC0E1B" w:rsidRDefault="00FC0E1B" w:rsidP="00FC0E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0E1B">
        <w:rPr>
          <w:b/>
        </w:rPr>
        <w:t>HISTORY OF LEGISLATIVE ACTIONS</w:t>
      </w:r>
    </w:p>
    <w:p w:rsidR="00FC0E1B" w:rsidRDefault="00FC0E1B" w:rsidP="00FC0E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C0E1B" w:rsidRPr="00FC0E1B" w:rsidRDefault="00FC0E1B" w:rsidP="00FC0E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0E1B">
        <w:rPr>
          <w:u w:val="single"/>
        </w:rPr>
        <w:tab/>
        <w:t>Date</w:t>
      </w:r>
      <w:r w:rsidRPr="00FC0E1B">
        <w:rPr>
          <w:u w:val="single"/>
        </w:rPr>
        <w:tab/>
        <w:t>Body</w:t>
      </w:r>
      <w:r w:rsidRPr="00FC0E1B">
        <w:rPr>
          <w:u w:val="single"/>
        </w:rPr>
        <w:tab/>
        <w:t>Action Description with journal page number</w:t>
      </w:r>
      <w:r w:rsidRPr="00FC0E1B">
        <w:rPr>
          <w:u w:val="single"/>
        </w:rPr>
        <w:tab/>
      </w:r>
    </w:p>
    <w:p w:rsidR="00C245A3" w:rsidRDefault="00C245A3" w:rsidP="00C245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5/5/2015</w:t>
      </w:r>
      <w:r>
        <w:tab/>
        <w:t>House</w:t>
      </w:r>
      <w:r>
        <w:tab/>
      </w:r>
      <w:r w:rsidRPr="00360157">
        <w:t>Introduced and adopted (</w:t>
      </w:r>
      <w:hyperlink r:id="rId7" w:history="1">
        <w:r w:rsidRPr="00375FC4">
          <w:rPr>
            <w:rStyle w:val="Hyperlink"/>
          </w:rPr>
          <w:t>House Journal</w:t>
        </w:r>
        <w:r w:rsidRPr="00375FC4">
          <w:rPr>
            <w:rStyle w:val="Hyperlink"/>
          </w:rPr>
          <w:noBreakHyphen/>
          <w:t>page 11</w:t>
        </w:r>
      </w:hyperlink>
      <w:r w:rsidRPr="00360157">
        <w:t>)</w:t>
      </w:r>
    </w:p>
    <w:p w:rsidR="00C245A3" w:rsidRDefault="00C245A3" w:rsidP="00C245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0E1B" w:rsidRDefault="00FC0E1B" w:rsidP="00FC0E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C0E1B">
          <w:rPr>
            <w:rStyle w:val="Hyperlink"/>
          </w:rPr>
          <w:t>legislative information</w:t>
        </w:r>
      </w:hyperlink>
      <w:r>
        <w:t xml:space="preserve"> at the website</w:t>
      </w:r>
    </w:p>
    <w:p w:rsidR="00FC0E1B" w:rsidRDefault="00FC0E1B" w:rsidP="00FC0E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0E1B" w:rsidRPr="00FC0E1B" w:rsidRDefault="00FC0E1B" w:rsidP="00FC0E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0E1B" w:rsidRDefault="00FC0E1B" w:rsidP="00FC0E1B">
      <w:r w:rsidRPr="00FC0E1B">
        <w:rPr>
          <w:b/>
        </w:rPr>
        <w:t>VERSIONS OF THIS BILL</w:t>
      </w:r>
    </w:p>
    <w:p w:rsidR="00FC0E1B" w:rsidRDefault="00FC0E1B" w:rsidP="00FC0E1B"/>
    <w:p w:rsidR="00FC0E1B" w:rsidRDefault="00375FC4" w:rsidP="00FC0E1B">
      <w:hyperlink r:id="rId9" w:history="1">
        <w:r w:rsidR="00FC0E1B">
          <w:rPr>
            <w:rStyle w:val="Hyperlink"/>
          </w:rPr>
          <w:t>5/5/2015</w:t>
        </w:r>
      </w:hyperlink>
    </w:p>
    <w:p w:rsidR="00FC0E1B" w:rsidRDefault="00FC0E1B" w:rsidP="00FC0E1B"/>
    <w:p w:rsidR="00FC0E1B" w:rsidRDefault="00FC0E1B" w:rsidP="00FC0E1B">
      <w:pPr>
        <w:sectPr w:rsidR="00FC0E1B" w:rsidSect="00FC0E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3557D" w:rsidRDefault="009355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5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3CE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6C68" w:rsidRDefault="00526C68" w:rsidP="00526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EF2624">
        <w:rPr>
          <w:color w:val="000000" w:themeColor="text1"/>
          <w:u w:color="000000" w:themeColor="text1"/>
        </w:rPr>
        <w:t xml:space="preserve">CARDINAL NEWMAN </w:t>
      </w:r>
      <w:r>
        <w:rPr>
          <w:color w:val="000000" w:themeColor="text1"/>
          <w:u w:color="000000" w:themeColor="text1"/>
        </w:rPr>
        <w:t>HIGH SCHOOL BOWLING</w:t>
      </w:r>
      <w:r>
        <w:t xml:space="preserve"> TEAM</w:t>
      </w:r>
      <w:r w:rsidR="002E4473">
        <w:t>S</w:t>
      </w:r>
      <w:r>
        <w:t xml:space="preserve"> OF RICHLAND COUNTY WITH THE TEAM COACHES AND SCHOOL OFFICIALS, AT A DATE AND TIME TO BE DETERMINED BY THE SPEAKER, FOR THE PURPOSE OF BEING RECOGNIZED AND COMMENDED FOR CAPTURING THE 2014</w:t>
      </w:r>
      <w:r>
        <w:noBreakHyphen/>
        <w:t>2015 SOUTH CAROLINA INDEPENDENT SCHOOL ASSOCIATION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6C68" w:rsidRDefault="00526C68" w:rsidP="00526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26C68" w:rsidRDefault="00526C68" w:rsidP="00526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6C68" w:rsidRDefault="00526C68" w:rsidP="00526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 w:rsidRPr="00EF2624">
        <w:rPr>
          <w:color w:val="000000" w:themeColor="text1"/>
          <w:u w:color="000000" w:themeColor="text1"/>
        </w:rPr>
        <w:t xml:space="preserve">Cardinal Newman </w:t>
      </w:r>
      <w:r>
        <w:rPr>
          <w:color w:val="000000" w:themeColor="text1"/>
          <w:u w:color="000000" w:themeColor="text1"/>
        </w:rPr>
        <w:t>High School bowling</w:t>
      </w:r>
      <w:r>
        <w:t xml:space="preserve"> team</w:t>
      </w:r>
      <w:r w:rsidR="002E4473">
        <w:t>s</w:t>
      </w:r>
      <w:r>
        <w:t xml:space="preserve"> of Richland County with the team coaches and school officials, at a date and time to be determined by the Speaker, for the purpose of being recognized and commended for capturing the 2014</w:t>
      </w:r>
      <w:r>
        <w:noBreakHyphen/>
        <w:t>2015 South Carolina Independent School Association State Championship title.</w:t>
      </w:r>
    </w:p>
    <w:p w:rsidR="0043614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C0E1B" w:rsidRDefault="00FC0E1B" w:rsidP="00FC0E1B">
      <w:pPr>
        <w:suppressAutoHyphens/>
      </w:pPr>
    </w:p>
    <w:sectPr w:rsidR="00FC0E1B" w:rsidSect="00FC0E1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3CE3" w:rsidRDefault="004C3CE3" w:rsidP="009F0C77">
      <w:r>
        <w:separator/>
      </w:r>
    </w:p>
  </w:endnote>
  <w:endnote w:type="continuationSeparator" w:id="0">
    <w:p w:rsidR="004C3CE3" w:rsidRDefault="004C3C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8E50A5-0A62-4E7D-AE33-EB1DF02EC9EA}"/>
    <w:embedBold r:id="rId2" w:fontKey="{18A953B6-526B-4430-B04E-479A5BC25B6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FB2C596-3F2B-403D-973B-C924AADDFC0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2A3AF69-6D65-4CBD-BBF1-355220BA8F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93403A-A2A0-4853-9B8A-8B3C6A0764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E1B" w:rsidRPr="0093557D" w:rsidRDefault="00FC0E1B" w:rsidP="009355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75FC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3CE3" w:rsidRDefault="004C3CE3" w:rsidP="009F0C77">
      <w:r>
        <w:separator/>
      </w:r>
    </w:p>
  </w:footnote>
  <w:footnote w:type="continuationSeparator" w:id="0">
    <w:p w:rsidR="004C3CE3" w:rsidRDefault="004C3C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99SA15"/>
    <w:docVar w:name="CoverBillType" w:val="r"/>
    <w:docVar w:name="docpath" w:val="L:\Council\bills\DKA\3099SA15.DOCX"/>
    <w:docVar w:name="dvBillNumber" w:val="411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4C3CE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4473"/>
    <w:rsid w:val="002E5912"/>
    <w:rsid w:val="00301B21"/>
    <w:rsid w:val="00325348"/>
    <w:rsid w:val="0032732C"/>
    <w:rsid w:val="00336AD0"/>
    <w:rsid w:val="0037079A"/>
    <w:rsid w:val="00375FC4"/>
    <w:rsid w:val="003C4DAB"/>
    <w:rsid w:val="003D01E8"/>
    <w:rsid w:val="003E5288"/>
    <w:rsid w:val="003F6D79"/>
    <w:rsid w:val="0041760A"/>
    <w:rsid w:val="00417C01"/>
    <w:rsid w:val="00436142"/>
    <w:rsid w:val="004403BD"/>
    <w:rsid w:val="00461441"/>
    <w:rsid w:val="004809EE"/>
    <w:rsid w:val="004C3CE3"/>
    <w:rsid w:val="004E7D54"/>
    <w:rsid w:val="005001EA"/>
    <w:rsid w:val="00526C68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A679A"/>
    <w:rsid w:val="008F0F33"/>
    <w:rsid w:val="008F4429"/>
    <w:rsid w:val="0093557D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1A7F"/>
    <w:rsid w:val="00A833AB"/>
    <w:rsid w:val="00A9741D"/>
    <w:rsid w:val="00AD4B17"/>
    <w:rsid w:val="00B412D4"/>
    <w:rsid w:val="00BE3C22"/>
    <w:rsid w:val="00C0345E"/>
    <w:rsid w:val="00C245A3"/>
    <w:rsid w:val="00C3483A"/>
    <w:rsid w:val="00C74E9D"/>
    <w:rsid w:val="00C82FD3"/>
    <w:rsid w:val="00C92819"/>
    <w:rsid w:val="00CC6B7B"/>
    <w:rsid w:val="00CD09D1"/>
    <w:rsid w:val="00CD2089"/>
    <w:rsid w:val="00D73A67"/>
    <w:rsid w:val="00D970A9"/>
    <w:rsid w:val="00DF3845"/>
    <w:rsid w:val="00E41911"/>
    <w:rsid w:val="00E92EEF"/>
    <w:rsid w:val="00EF2368"/>
    <w:rsid w:val="00F14734"/>
    <w:rsid w:val="00F24442"/>
    <w:rsid w:val="00F50AE3"/>
    <w:rsid w:val="00F656BA"/>
    <w:rsid w:val="00F67CF1"/>
    <w:rsid w:val="00F840F0"/>
    <w:rsid w:val="00FB0D0D"/>
    <w:rsid w:val="00FB43B4"/>
    <w:rsid w:val="00FC0E1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DFE753-4A48-4E4D-9FE9-243628ED6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09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9D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C0E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1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05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116_201505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F86C48-9CC3-4448-88E8-0FB417125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251</Words>
  <Characters>1432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4116: Cardinal Newman Bowling Teams - South Carolina Legislature Online</dc:title>
  <dc:creator>sharonpair</dc:creator>
  <cp:lastModifiedBy>N Cumfer</cp:lastModifiedBy>
  <cp:revision>2</cp:revision>
  <cp:lastPrinted>2015-04-30T15:09:00Z</cp:lastPrinted>
  <dcterms:created xsi:type="dcterms:W3CDTF">2016-12-02T19:01:00Z</dcterms:created>
  <dcterms:modified xsi:type="dcterms:W3CDTF">2016-12-02T19:01:00Z</dcterms:modified>
</cp:coreProperties>
</file>