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124" w:rsidRDefault="00552124" w:rsidP="00552124">
      <w:pPr>
        <w:widowControl w:val="0"/>
        <w:jc w:val="center"/>
      </w:pPr>
      <w:bookmarkStart w:id="0" w:name="_GoBack"/>
      <w:bookmarkEnd w:id="0"/>
      <w:r w:rsidRPr="00552124">
        <w:rPr>
          <w:b/>
        </w:rPr>
        <w:t>South Carolina General Assembly</w:t>
      </w:r>
    </w:p>
    <w:p w:rsidR="00552124" w:rsidRDefault="00552124" w:rsidP="00552124">
      <w:pPr>
        <w:widowControl w:val="0"/>
        <w:jc w:val="center"/>
      </w:pPr>
      <w:r>
        <w:t>121st Session, 2015-2016</w:t>
      </w:r>
    </w:p>
    <w:p w:rsidR="00552124" w:rsidRDefault="00552124" w:rsidP="00552124">
      <w:pPr>
        <w:widowControl w:val="0"/>
        <w:jc w:val="left"/>
      </w:pPr>
    </w:p>
    <w:p w:rsidR="00552124" w:rsidRDefault="00552124" w:rsidP="00552124">
      <w:pPr>
        <w:widowControl w:val="0"/>
        <w:jc w:val="left"/>
        <w:rPr>
          <w:b/>
        </w:rPr>
      </w:pPr>
      <w:r w:rsidRPr="00552124">
        <w:rPr>
          <w:b/>
        </w:rPr>
        <w:t>H. 4200</w:t>
      </w:r>
    </w:p>
    <w:p w:rsidR="00552124" w:rsidRDefault="00552124" w:rsidP="00552124">
      <w:pPr>
        <w:widowControl w:val="0"/>
        <w:jc w:val="left"/>
        <w:rPr>
          <w:b/>
        </w:rPr>
      </w:pPr>
    </w:p>
    <w:p w:rsidR="00552124" w:rsidRDefault="00552124" w:rsidP="00552124">
      <w:pPr>
        <w:widowControl w:val="0"/>
        <w:jc w:val="left"/>
      </w:pPr>
      <w:r w:rsidRPr="00552124">
        <w:rPr>
          <w:b/>
        </w:rPr>
        <w:t>STATUS INFORMATION</w:t>
      </w:r>
    </w:p>
    <w:p w:rsidR="00552124" w:rsidRDefault="00552124" w:rsidP="00552124">
      <w:pPr>
        <w:widowControl w:val="0"/>
        <w:jc w:val="left"/>
      </w:pPr>
    </w:p>
    <w:p w:rsidR="00552124" w:rsidRDefault="00552124" w:rsidP="00552124">
      <w:pPr>
        <w:widowControl w:val="0"/>
        <w:jc w:val="left"/>
      </w:pPr>
      <w:r>
        <w:t>House Resolution</w:t>
      </w:r>
    </w:p>
    <w:p w:rsidR="00552124" w:rsidRDefault="00552124" w:rsidP="00552124">
      <w:pPr>
        <w:widowControl w:val="0"/>
        <w:jc w:val="left"/>
      </w:pPr>
      <w:r>
        <w:t>Sponsors: Reps. Murphy, Horne, Knight, Jefferson, Mack, Tinkler and Whipper</w:t>
      </w:r>
    </w:p>
    <w:p w:rsidR="00552124" w:rsidRDefault="00552124" w:rsidP="00552124">
      <w:pPr>
        <w:widowControl w:val="0"/>
        <w:jc w:val="left"/>
      </w:pPr>
      <w:r>
        <w:t>Document Path: l:\council\bills\rm\1280ahb15.docx</w:t>
      </w:r>
    </w:p>
    <w:p w:rsidR="00552124" w:rsidRDefault="00552124" w:rsidP="00552124">
      <w:pPr>
        <w:widowControl w:val="0"/>
        <w:jc w:val="left"/>
      </w:pPr>
    </w:p>
    <w:p w:rsidR="00552124" w:rsidRDefault="00552124" w:rsidP="00552124">
      <w:pPr>
        <w:widowControl w:val="0"/>
        <w:jc w:val="left"/>
      </w:pPr>
      <w:r>
        <w:t>Introduced in the House on May 20, 2015</w:t>
      </w:r>
    </w:p>
    <w:p w:rsidR="00552124" w:rsidRDefault="00552124" w:rsidP="00552124">
      <w:pPr>
        <w:widowControl w:val="0"/>
        <w:jc w:val="left"/>
      </w:pPr>
      <w:r>
        <w:t>Adopted by the House on May 20, 2015</w:t>
      </w:r>
    </w:p>
    <w:p w:rsidR="00552124" w:rsidRDefault="00552124" w:rsidP="00552124">
      <w:pPr>
        <w:widowControl w:val="0"/>
        <w:jc w:val="left"/>
      </w:pPr>
    </w:p>
    <w:p w:rsidR="00552124" w:rsidRDefault="00552124" w:rsidP="00552124">
      <w:pPr>
        <w:widowControl w:val="0"/>
        <w:jc w:val="left"/>
      </w:pPr>
      <w:r>
        <w:t xml:space="preserve">Summary: </w:t>
      </w:r>
      <w:r w:rsidR="00A218EE">
        <w:t>Pinewood Preparatory School Girls Soccer Team</w:t>
      </w:r>
    </w:p>
    <w:p w:rsidR="00552124" w:rsidRDefault="00552124" w:rsidP="00552124">
      <w:pPr>
        <w:widowControl w:val="0"/>
        <w:jc w:val="left"/>
      </w:pPr>
    </w:p>
    <w:p w:rsidR="00552124" w:rsidRDefault="00552124" w:rsidP="00552124">
      <w:pPr>
        <w:widowControl w:val="0"/>
        <w:jc w:val="left"/>
      </w:pPr>
    </w:p>
    <w:p w:rsidR="00552124" w:rsidRDefault="00552124" w:rsidP="005521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2124">
        <w:rPr>
          <w:b/>
        </w:rPr>
        <w:t>HISTORY OF LEGISLATIVE ACTIONS</w:t>
      </w:r>
    </w:p>
    <w:p w:rsidR="00552124" w:rsidRDefault="00552124" w:rsidP="005521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2124" w:rsidRPr="00552124" w:rsidRDefault="00552124" w:rsidP="005521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2124">
        <w:rPr>
          <w:u w:val="single"/>
        </w:rPr>
        <w:tab/>
        <w:t>Date</w:t>
      </w:r>
      <w:r w:rsidRPr="00552124">
        <w:rPr>
          <w:u w:val="single"/>
        </w:rPr>
        <w:tab/>
        <w:t>Body</w:t>
      </w:r>
      <w:r w:rsidRPr="00552124">
        <w:rPr>
          <w:u w:val="single"/>
        </w:rPr>
        <w:tab/>
        <w:t>Action Description with journal page number</w:t>
      </w:r>
      <w:r w:rsidRPr="00552124">
        <w:rPr>
          <w:u w:val="single"/>
        </w:rPr>
        <w:tab/>
      </w:r>
    </w:p>
    <w:p w:rsidR="001A3959" w:rsidRDefault="001A3959" w:rsidP="001A39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5/20/2015</w:t>
      </w:r>
      <w:r>
        <w:tab/>
        <w:t>House</w:t>
      </w:r>
      <w:r>
        <w:tab/>
      </w:r>
      <w:r w:rsidRPr="00A262FF">
        <w:t>Introduced and adopted (</w:t>
      </w:r>
      <w:hyperlink r:id="rId7" w:history="1">
        <w:r w:rsidRPr="009D3D8A">
          <w:rPr>
            <w:rStyle w:val="Hyperlink"/>
          </w:rPr>
          <w:t>House Journal</w:t>
        </w:r>
        <w:r w:rsidRPr="009D3D8A">
          <w:rPr>
            <w:rStyle w:val="Hyperlink"/>
          </w:rPr>
          <w:noBreakHyphen/>
          <w:t>page 2</w:t>
        </w:r>
      </w:hyperlink>
      <w:r w:rsidRPr="00A262FF">
        <w:t>)</w:t>
      </w:r>
    </w:p>
    <w:p w:rsidR="001A3959" w:rsidRDefault="001A3959" w:rsidP="001A39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2124" w:rsidRDefault="00552124" w:rsidP="005521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52124">
          <w:rPr>
            <w:rStyle w:val="Hyperlink"/>
          </w:rPr>
          <w:t>legislative information</w:t>
        </w:r>
      </w:hyperlink>
      <w:r>
        <w:t xml:space="preserve"> at the website</w:t>
      </w:r>
    </w:p>
    <w:p w:rsidR="00552124" w:rsidRDefault="00552124" w:rsidP="005521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2124" w:rsidRPr="00552124" w:rsidRDefault="00552124" w:rsidP="005521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2124" w:rsidRDefault="00552124" w:rsidP="00552124">
      <w:r w:rsidRPr="00552124">
        <w:rPr>
          <w:b/>
        </w:rPr>
        <w:t>VERSIONS OF THIS BILL</w:t>
      </w:r>
    </w:p>
    <w:p w:rsidR="00552124" w:rsidRDefault="00552124" w:rsidP="00552124"/>
    <w:p w:rsidR="00552124" w:rsidRDefault="009D3D8A" w:rsidP="00552124">
      <w:hyperlink r:id="rId9" w:history="1">
        <w:r w:rsidR="00552124">
          <w:rPr>
            <w:rStyle w:val="Hyperlink"/>
          </w:rPr>
          <w:t>5/20/2015</w:t>
        </w:r>
      </w:hyperlink>
    </w:p>
    <w:p w:rsidR="00552124" w:rsidRDefault="00552124" w:rsidP="00552124"/>
    <w:p w:rsidR="00552124" w:rsidRDefault="00552124" w:rsidP="00552124">
      <w:pPr>
        <w:sectPr w:rsidR="00552124" w:rsidSect="005521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3606" w:rsidRDefault="00E636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36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740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3A8" w:rsidRDefault="003445EE" w:rsidP="00C72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D5DFF">
        <w:t>CELEBRATE</w:t>
      </w:r>
      <w:r w:rsidR="00C723A8">
        <w:t xml:space="preserve"> THE </w:t>
      </w:r>
      <w:r w:rsidR="00523559">
        <w:t>PINEWOOD PREP</w:t>
      </w:r>
      <w:r w:rsidR="00CB587F">
        <w:t>ARATORY SCHOOL</w:t>
      </w:r>
      <w:r w:rsidR="00C723A8">
        <w:t xml:space="preserve"> GIRLS SOCCER TEAM, COACHES, AND SCHOOL OFFICIALS FOR </w:t>
      </w:r>
      <w:r w:rsidR="00AC04EE">
        <w:t>THEIR</w:t>
      </w:r>
      <w:r w:rsidR="00FD5DFF">
        <w:t xml:space="preserve"> SUPERLATIVE</w:t>
      </w:r>
      <w:r w:rsidR="00C723A8">
        <w:t xml:space="preserve"> SEASON AND TO CONGRATULATE THEM ON WINNING THE 201</w:t>
      </w:r>
      <w:r w:rsidR="00FD5DFF">
        <w:t>5</w:t>
      </w:r>
      <w:r w:rsidR="00C723A8">
        <w:t xml:space="preserve"> </w:t>
      </w:r>
      <w:r w:rsidR="009E7325">
        <w:t xml:space="preserve">SOUTH CAROLINA INDEPENDENT SCHOOL ASSOCIATION </w:t>
      </w:r>
      <w:r w:rsidR="00C723A8">
        <w:t xml:space="preserve">CLASS AAA STATE CHAMPIONSHIP TITLE.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7325" w:rsidRDefault="00B77402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E7325">
        <w:t>o</w:t>
      </w:r>
      <w:r w:rsidR="0011685C">
        <w:t>n May 9, 2015, the Pinewood Prep</w:t>
      </w:r>
      <w:r w:rsidR="001E1328">
        <w:t>aratory School</w:t>
      </w:r>
      <w:r w:rsidR="0011685C">
        <w:t xml:space="preserve"> girls soccer team proved itself no flash in the pan when </w:t>
      </w:r>
      <w:r w:rsidR="009E7325">
        <w:t>team members delivered their second state championship in a row to ecstatic Panther fans; and</w:t>
      </w:r>
    </w:p>
    <w:p w:rsidR="009E7325" w:rsidRDefault="009E7325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7325" w:rsidRDefault="009E7325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855AE">
        <w:t>in what was also Pinewood Prep</w:t>
      </w:r>
      <w:r w:rsidR="0062798D" w:rsidRPr="0062798D">
        <w:t>’</w:t>
      </w:r>
      <w:r w:rsidR="006855AE">
        <w:t xml:space="preserve">s fourth title win since 2009, </w:t>
      </w:r>
      <w:r w:rsidR="00FC09B9">
        <w:t xml:space="preserve">the </w:t>
      </w:r>
      <w:r w:rsidR="00C05101">
        <w:t xml:space="preserve">Lady </w:t>
      </w:r>
      <w:r w:rsidR="00FC09B9">
        <w:t>Panthers took down top</w:t>
      </w:r>
      <w:r w:rsidR="0062798D">
        <w:noBreakHyphen/>
      </w:r>
      <w:r w:rsidR="00FC09B9">
        <w:t>ranked Cardinal Newman 2</w:t>
      </w:r>
      <w:r w:rsidR="0062798D">
        <w:noBreakHyphen/>
      </w:r>
      <w:r w:rsidR="00FC09B9">
        <w:t>1</w:t>
      </w:r>
      <w:r w:rsidR="00C05101">
        <w:t xml:space="preserve"> for</w:t>
      </w:r>
      <w:r w:rsidR="00FC09B9">
        <w:t xml:space="preserve"> an exciting finish to a 17</w:t>
      </w:r>
      <w:r w:rsidR="0062798D">
        <w:noBreakHyphen/>
      </w:r>
      <w:r w:rsidR="0054101B">
        <w:t>4</w:t>
      </w:r>
      <w:r w:rsidR="00FC09B9">
        <w:t xml:space="preserve"> season; and</w:t>
      </w:r>
    </w:p>
    <w:p w:rsidR="00C05101" w:rsidRDefault="00C05101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229D" w:rsidRDefault="0023229D" w:rsidP="00232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the title bout, </w:t>
      </w:r>
      <w:r w:rsidRPr="00B708AE">
        <w:rPr>
          <w:color w:val="000000" w:themeColor="text1"/>
          <w:u w:color="000000" w:themeColor="text1"/>
        </w:rPr>
        <w:t xml:space="preserve">Pinewood Prep senior Charlotte Ring finished her season with </w:t>
      </w:r>
      <w:r>
        <w:rPr>
          <w:color w:val="000000" w:themeColor="text1"/>
          <w:u w:color="000000" w:themeColor="text1"/>
        </w:rPr>
        <w:t>forty</w:t>
      </w:r>
      <w:r w:rsidR="006279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B708AE">
        <w:rPr>
          <w:color w:val="000000" w:themeColor="text1"/>
          <w:u w:color="000000" w:themeColor="text1"/>
        </w:rPr>
        <w:t xml:space="preserve"> goals</w:t>
      </w:r>
      <w:r>
        <w:rPr>
          <w:color w:val="000000" w:themeColor="text1"/>
          <w:u w:color="000000" w:themeColor="text1"/>
        </w:rPr>
        <w:t xml:space="preserve">, </w:t>
      </w:r>
      <w:r w:rsidRPr="00B708AE">
        <w:rPr>
          <w:color w:val="000000" w:themeColor="text1"/>
          <w:u w:color="000000" w:themeColor="text1"/>
        </w:rPr>
        <w:t>no</w:t>
      </w:r>
      <w:r w:rsidR="002A1590">
        <w:rPr>
          <w:color w:val="000000" w:themeColor="text1"/>
          <w:u w:color="000000" w:themeColor="text1"/>
        </w:rPr>
        <w:t>ne</w:t>
      </w:r>
      <w:r w:rsidRPr="00B708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being m</w:t>
      </w:r>
      <w:r w:rsidRPr="00B708AE">
        <w:rPr>
          <w:color w:val="000000" w:themeColor="text1"/>
          <w:u w:color="000000" w:themeColor="text1"/>
        </w:rPr>
        <w:t>ore important than the last two</w:t>
      </w:r>
      <w:r>
        <w:rPr>
          <w:color w:val="000000" w:themeColor="text1"/>
          <w:u w:color="000000" w:themeColor="text1"/>
        </w:rPr>
        <w:t>, which gave the Panthers the championship victory. Her</w:t>
      </w:r>
      <w:r w:rsidRPr="00B708AE">
        <w:rPr>
          <w:color w:val="000000" w:themeColor="text1"/>
          <w:u w:color="000000" w:themeColor="text1"/>
        </w:rPr>
        <w:t xml:space="preserve"> second goal of the game came just </w:t>
      </w:r>
      <w:r>
        <w:rPr>
          <w:color w:val="000000" w:themeColor="text1"/>
          <w:u w:color="000000" w:themeColor="text1"/>
        </w:rPr>
        <w:t>twenty</w:t>
      </w:r>
      <w:r w:rsidR="006279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B708AE">
        <w:rPr>
          <w:color w:val="000000" w:themeColor="text1"/>
          <w:u w:color="000000" w:themeColor="text1"/>
        </w:rPr>
        <w:t xml:space="preserve"> seconds after Cardinal</w:t>
      </w:r>
      <w:r w:rsidR="00D1457B">
        <w:rPr>
          <w:color w:val="000000" w:themeColor="text1"/>
          <w:u w:color="000000" w:themeColor="text1"/>
        </w:rPr>
        <w:t xml:space="preserve"> </w:t>
      </w:r>
      <w:r w:rsidRPr="00B708AE">
        <w:rPr>
          <w:color w:val="000000" w:themeColor="text1"/>
          <w:u w:color="000000" w:themeColor="text1"/>
        </w:rPr>
        <w:t>Newman</w:t>
      </w:r>
      <w:r>
        <w:rPr>
          <w:color w:val="000000" w:themeColor="text1"/>
          <w:u w:color="000000" w:themeColor="text1"/>
        </w:rPr>
        <w:t xml:space="preserve"> </w:t>
      </w:r>
      <w:r w:rsidRPr="00B708AE">
        <w:rPr>
          <w:color w:val="000000" w:themeColor="text1"/>
          <w:u w:color="000000" w:themeColor="text1"/>
        </w:rPr>
        <w:t xml:space="preserve">tied the score in the </w:t>
      </w:r>
      <w:r>
        <w:rPr>
          <w:color w:val="000000" w:themeColor="text1"/>
          <w:u w:color="000000" w:themeColor="text1"/>
        </w:rPr>
        <w:t>fifty</w:t>
      </w:r>
      <w:r w:rsidR="006279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</w:t>
      </w:r>
      <w:r w:rsidRPr="00B708AE">
        <w:rPr>
          <w:color w:val="000000" w:themeColor="text1"/>
          <w:u w:color="000000" w:themeColor="text1"/>
        </w:rPr>
        <w:t xml:space="preserve"> minute of play</w:t>
      </w:r>
      <w:r>
        <w:rPr>
          <w:color w:val="000000" w:themeColor="text1"/>
          <w:u w:color="000000" w:themeColor="text1"/>
        </w:rPr>
        <w:t>; and</w:t>
      </w:r>
    </w:p>
    <w:p w:rsidR="0023229D" w:rsidRDefault="0023229D" w:rsidP="00232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229D" w:rsidRDefault="0023229D" w:rsidP="00232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B708AE">
        <w:rPr>
          <w:color w:val="000000" w:themeColor="text1"/>
          <w:u w:color="000000" w:themeColor="text1"/>
        </w:rPr>
        <w:t>efore the Cardinals could finish celebrating, the Panthers pushed the ball downfield</w:t>
      </w:r>
      <w:r w:rsidR="00593E61">
        <w:rPr>
          <w:color w:val="000000" w:themeColor="text1"/>
          <w:u w:color="000000" w:themeColor="text1"/>
        </w:rPr>
        <w:t>,</w:t>
      </w:r>
      <w:r w:rsidRPr="00B708AE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 xml:space="preserve">Charlotte </w:t>
      </w:r>
      <w:r w:rsidRPr="00B708AE">
        <w:rPr>
          <w:color w:val="000000" w:themeColor="text1"/>
          <w:u w:color="000000" w:themeColor="text1"/>
        </w:rPr>
        <w:t xml:space="preserve">Ring taking a pass from Rachel Trout and finding the net on a clear shot from </w:t>
      </w:r>
      <w:r>
        <w:rPr>
          <w:color w:val="000000" w:themeColor="text1"/>
          <w:u w:color="000000" w:themeColor="text1"/>
        </w:rPr>
        <w:t>fifteen</w:t>
      </w:r>
      <w:r w:rsidRPr="00B708AE">
        <w:rPr>
          <w:color w:val="000000" w:themeColor="text1"/>
          <w:u w:color="000000" w:themeColor="text1"/>
        </w:rPr>
        <w:t xml:space="preserve"> yards out</w:t>
      </w:r>
      <w:r>
        <w:rPr>
          <w:color w:val="000000" w:themeColor="text1"/>
          <w:u w:color="000000" w:themeColor="text1"/>
        </w:rPr>
        <w:t>; and</w:t>
      </w:r>
    </w:p>
    <w:p w:rsidR="0023229D" w:rsidRDefault="0023229D" w:rsidP="00232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229D" w:rsidRPr="00B708AE" w:rsidRDefault="0023229D" w:rsidP="00232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708AE">
        <w:rPr>
          <w:color w:val="000000" w:themeColor="text1"/>
          <w:u w:color="000000" w:themeColor="text1"/>
        </w:rPr>
        <w:t>just before the final whistle</w:t>
      </w:r>
      <w:r w:rsidR="0033565F">
        <w:rPr>
          <w:color w:val="000000" w:themeColor="text1"/>
          <w:u w:color="000000" w:themeColor="text1"/>
        </w:rPr>
        <w:t>, a</w:t>
      </w:r>
      <w:r w:rsidR="0033565F" w:rsidRPr="00B708AE">
        <w:rPr>
          <w:color w:val="000000" w:themeColor="text1"/>
          <w:u w:color="000000" w:themeColor="text1"/>
        </w:rPr>
        <w:t xml:space="preserve"> free kick </w:t>
      </w:r>
      <w:r w:rsidRPr="00B708AE">
        <w:rPr>
          <w:color w:val="000000" w:themeColor="text1"/>
          <w:u w:color="000000" w:themeColor="text1"/>
        </w:rPr>
        <w:t>was gathered in by keeper Hannah Miner to seal the victory</w:t>
      </w:r>
      <w:r>
        <w:rPr>
          <w:color w:val="000000" w:themeColor="text1"/>
          <w:u w:color="000000" w:themeColor="text1"/>
        </w:rPr>
        <w:t>; and</w:t>
      </w:r>
    </w:p>
    <w:p w:rsidR="00C05101" w:rsidRDefault="00C05101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858" w:rsidRDefault="00C20858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C05F4A">
        <w:t>C</w:t>
      </w:r>
      <w:r>
        <w:t xml:space="preserve">oach </w:t>
      </w:r>
      <w:r w:rsidR="00F14975">
        <w:t xml:space="preserve">Gail Osborne, drawing on her own considerable talents and skills, </w:t>
      </w:r>
      <w:r>
        <w:t xml:space="preserve">molded </w:t>
      </w:r>
      <w:r w:rsidR="00F14975">
        <w:t>her</w:t>
      </w:r>
      <w:r>
        <w:t xml:space="preserve"> team </w:t>
      </w:r>
      <w:r w:rsidR="009D0E9B">
        <w:t xml:space="preserve">members </w:t>
      </w:r>
      <w:r>
        <w:t xml:space="preserve">into champions </w:t>
      </w:r>
      <w:r w:rsidR="00F14975">
        <w:t xml:space="preserve">once again and proudly watched her players </w:t>
      </w:r>
      <w:r w:rsidR="00C05F4A">
        <w:t>hoist the title trophy</w:t>
      </w:r>
      <w:r w:rsidR="00A0630C">
        <w:t>; and</w:t>
      </w:r>
    </w:p>
    <w:p w:rsidR="00C20858" w:rsidRDefault="00C20858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858" w:rsidRDefault="00C20858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journey to winning the state title required discipline, dedication, and teamwork, qualities that </w:t>
      </w:r>
      <w:r w:rsidR="00BC3B15">
        <w:t xml:space="preserve">always </w:t>
      </w:r>
      <w:r>
        <w:t xml:space="preserve">will serve these young women well </w:t>
      </w:r>
      <w:r w:rsidR="00A0630C">
        <w:t xml:space="preserve">both on and </w:t>
      </w:r>
      <w:r>
        <w:t>off the soccer field</w:t>
      </w:r>
      <w:r w:rsidR="00A0630C">
        <w:t>. With admiration, the House recogniz</w:t>
      </w:r>
      <w:r w:rsidR="00E31E43">
        <w:t>es</w:t>
      </w:r>
      <w:r w:rsidR="00A0630C">
        <w:t xml:space="preserve"> </w:t>
      </w:r>
      <w:r w:rsidR="00E31E43">
        <w:t xml:space="preserve">and applauds </w:t>
      </w:r>
      <w:r w:rsidR="00A0630C">
        <w:t>the outstanding work of the Pinewood Prep girls soccer team and wishes its member</w:t>
      </w:r>
      <w:r w:rsidR="00A325F2">
        <w:t>s</w:t>
      </w:r>
      <w:r w:rsidR="00A0630C">
        <w:t xml:space="preserve"> much continued success </w:t>
      </w:r>
      <w:r w:rsidR="00E61632">
        <w:t xml:space="preserve">in </w:t>
      </w:r>
      <w:r w:rsidR="00A0630C">
        <w:t xml:space="preserve">all </w:t>
      </w:r>
      <w:r w:rsidR="00E61632">
        <w:t xml:space="preserve">their future endeavors. </w:t>
      </w:r>
      <w:r>
        <w:t>Now, therefore,</w:t>
      </w:r>
    </w:p>
    <w:p w:rsidR="00C20858" w:rsidRDefault="00C20858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858" w:rsidRDefault="00C20858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0858" w:rsidRDefault="00C20858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6F2" w:rsidRDefault="00C20858" w:rsidP="008256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8256F2">
        <w:t>celebrate the Pinewood Prep</w:t>
      </w:r>
      <w:r w:rsidR="00CB587F">
        <w:t xml:space="preserve">aratory School </w:t>
      </w:r>
      <w:r w:rsidR="008256F2">
        <w:t xml:space="preserve">girls soccer team, coaches, and school officials for </w:t>
      </w:r>
      <w:r w:rsidR="00A20A4B">
        <w:t>their</w:t>
      </w:r>
      <w:r w:rsidR="008256F2">
        <w:t xml:space="preserve"> superlative season and congratulate them on winning the 2015 South Carolina Independent School Association Class AAA State C</w:t>
      </w:r>
      <w:r w:rsidR="00A20A4B">
        <w:t>hampionship title.</w:t>
      </w:r>
    </w:p>
    <w:p w:rsidR="00C20858" w:rsidRDefault="00C20858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858" w:rsidRDefault="00C20858" w:rsidP="00C20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C4041">
        <w:t>provided</w:t>
      </w:r>
      <w:r>
        <w:t xml:space="preserve"> to </w:t>
      </w:r>
      <w:r w:rsidR="00CA4D0C">
        <w:t>Head of School Steve Mandell and Coach Gail Osborne</w:t>
      </w:r>
      <w:r w:rsidR="00CB587F">
        <w:t xml:space="preserve"> of Pinewood Preparatory School</w:t>
      </w:r>
      <w:r>
        <w:t>.</w:t>
      </w:r>
    </w:p>
    <w:p w:rsidR="00854768" w:rsidRDefault="0062798D" w:rsidP="0061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2124" w:rsidRDefault="00552124" w:rsidP="00552124">
      <w:pPr>
        <w:suppressAutoHyphens/>
      </w:pPr>
    </w:p>
    <w:sectPr w:rsidR="00552124" w:rsidSect="0055212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4975" w:rsidRDefault="00F14975" w:rsidP="009F0C77">
      <w:r>
        <w:separator/>
      </w:r>
    </w:p>
  </w:endnote>
  <w:endnote w:type="continuationSeparator" w:id="0">
    <w:p w:rsidR="00F14975" w:rsidRDefault="00F149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7507CC-867E-4A95-9EE5-A3BCE4D91646}"/>
    <w:embedBold r:id="rId2" w:fontKey="{59045E6B-724E-42B6-B66C-AF56A9EEA9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9F08CE-2BC9-4ED9-90DF-C8B4E59F141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9F41E2D-0547-4723-A4BE-069D973650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111A32-1C02-4821-BFD0-06C62E8239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124" w:rsidRPr="00E63606" w:rsidRDefault="00552124" w:rsidP="00E636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D3D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4975" w:rsidRDefault="00F14975" w:rsidP="009F0C77">
      <w:r>
        <w:separator/>
      </w:r>
    </w:p>
  </w:footnote>
  <w:footnote w:type="continuationSeparator" w:id="0">
    <w:p w:rsidR="00F14975" w:rsidRDefault="00F149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0AHB15"/>
    <w:docVar w:name="CoverBillType" w:val="r"/>
    <w:docVar w:name="docpath" w:val="L:\Council\bills\RM\1280AHB15.DOCX"/>
    <w:docVar w:name="dvBillNumber" w:val="42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77402"/>
    <w:rsid w:val="00011869"/>
    <w:rsid w:val="00015CD6"/>
    <w:rsid w:val="00032457"/>
    <w:rsid w:val="00086ABD"/>
    <w:rsid w:val="00094B64"/>
    <w:rsid w:val="000B7003"/>
    <w:rsid w:val="000E1785"/>
    <w:rsid w:val="000F40FA"/>
    <w:rsid w:val="0010776B"/>
    <w:rsid w:val="0011685C"/>
    <w:rsid w:val="00133E66"/>
    <w:rsid w:val="001435A3"/>
    <w:rsid w:val="00146ED3"/>
    <w:rsid w:val="00151044"/>
    <w:rsid w:val="001A3959"/>
    <w:rsid w:val="001D08F2"/>
    <w:rsid w:val="001D525B"/>
    <w:rsid w:val="001D7F4F"/>
    <w:rsid w:val="001E1328"/>
    <w:rsid w:val="00205238"/>
    <w:rsid w:val="002321B6"/>
    <w:rsid w:val="0023229D"/>
    <w:rsid w:val="00250967"/>
    <w:rsid w:val="002543C8"/>
    <w:rsid w:val="0025541D"/>
    <w:rsid w:val="002570FF"/>
    <w:rsid w:val="00284AAE"/>
    <w:rsid w:val="002A1590"/>
    <w:rsid w:val="002E130F"/>
    <w:rsid w:val="002E5912"/>
    <w:rsid w:val="00301B21"/>
    <w:rsid w:val="00325348"/>
    <w:rsid w:val="0032674D"/>
    <w:rsid w:val="0032732C"/>
    <w:rsid w:val="0033565F"/>
    <w:rsid w:val="00336AD0"/>
    <w:rsid w:val="003445EE"/>
    <w:rsid w:val="0037079A"/>
    <w:rsid w:val="0038776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3559"/>
    <w:rsid w:val="005273C6"/>
    <w:rsid w:val="0052784C"/>
    <w:rsid w:val="00530A69"/>
    <w:rsid w:val="00540D4A"/>
    <w:rsid w:val="0054101B"/>
    <w:rsid w:val="00545593"/>
    <w:rsid w:val="00547900"/>
    <w:rsid w:val="00552124"/>
    <w:rsid w:val="00577C6C"/>
    <w:rsid w:val="00593E61"/>
    <w:rsid w:val="005C2FE2"/>
    <w:rsid w:val="005E2BC9"/>
    <w:rsid w:val="00605102"/>
    <w:rsid w:val="0061245D"/>
    <w:rsid w:val="006215AA"/>
    <w:rsid w:val="0062798D"/>
    <w:rsid w:val="00647664"/>
    <w:rsid w:val="006855AE"/>
    <w:rsid w:val="006913C9"/>
    <w:rsid w:val="0069470D"/>
    <w:rsid w:val="00734F00"/>
    <w:rsid w:val="00772DF4"/>
    <w:rsid w:val="007A70AE"/>
    <w:rsid w:val="008256F2"/>
    <w:rsid w:val="008362E8"/>
    <w:rsid w:val="00854768"/>
    <w:rsid w:val="00874197"/>
    <w:rsid w:val="008A0DD6"/>
    <w:rsid w:val="008A1768"/>
    <w:rsid w:val="008D3325"/>
    <w:rsid w:val="008D75D4"/>
    <w:rsid w:val="008F0F33"/>
    <w:rsid w:val="008F4429"/>
    <w:rsid w:val="0094021A"/>
    <w:rsid w:val="009B44AF"/>
    <w:rsid w:val="009C6A0B"/>
    <w:rsid w:val="009D0E9B"/>
    <w:rsid w:val="009D3D8A"/>
    <w:rsid w:val="009E7325"/>
    <w:rsid w:val="009F0C77"/>
    <w:rsid w:val="009F4DD1"/>
    <w:rsid w:val="00A0630C"/>
    <w:rsid w:val="00A20A4B"/>
    <w:rsid w:val="00A218EE"/>
    <w:rsid w:val="00A325F2"/>
    <w:rsid w:val="00A41684"/>
    <w:rsid w:val="00A64E80"/>
    <w:rsid w:val="00A678B0"/>
    <w:rsid w:val="00A72BCD"/>
    <w:rsid w:val="00A741D9"/>
    <w:rsid w:val="00A833AB"/>
    <w:rsid w:val="00A9741D"/>
    <w:rsid w:val="00AC04EE"/>
    <w:rsid w:val="00AC4041"/>
    <w:rsid w:val="00AD4B17"/>
    <w:rsid w:val="00B412D4"/>
    <w:rsid w:val="00B60458"/>
    <w:rsid w:val="00B77402"/>
    <w:rsid w:val="00BC3B15"/>
    <w:rsid w:val="00BE3C22"/>
    <w:rsid w:val="00C0345E"/>
    <w:rsid w:val="00C05101"/>
    <w:rsid w:val="00C05F4A"/>
    <w:rsid w:val="00C20858"/>
    <w:rsid w:val="00C3483A"/>
    <w:rsid w:val="00C723A8"/>
    <w:rsid w:val="00C74E9D"/>
    <w:rsid w:val="00C82FD3"/>
    <w:rsid w:val="00C92819"/>
    <w:rsid w:val="00C93639"/>
    <w:rsid w:val="00CA4D0C"/>
    <w:rsid w:val="00CB587F"/>
    <w:rsid w:val="00CC6B7B"/>
    <w:rsid w:val="00CD2089"/>
    <w:rsid w:val="00D1457B"/>
    <w:rsid w:val="00D73A67"/>
    <w:rsid w:val="00D970A9"/>
    <w:rsid w:val="00DE0C48"/>
    <w:rsid w:val="00DF3845"/>
    <w:rsid w:val="00E31E43"/>
    <w:rsid w:val="00E41911"/>
    <w:rsid w:val="00E61632"/>
    <w:rsid w:val="00E63606"/>
    <w:rsid w:val="00E92EEF"/>
    <w:rsid w:val="00EF2368"/>
    <w:rsid w:val="00F14975"/>
    <w:rsid w:val="00F24442"/>
    <w:rsid w:val="00F50AE3"/>
    <w:rsid w:val="00F656BA"/>
    <w:rsid w:val="00F67CF1"/>
    <w:rsid w:val="00F840F0"/>
    <w:rsid w:val="00FB0D0D"/>
    <w:rsid w:val="00FB43B4"/>
    <w:rsid w:val="00FC09B9"/>
    <w:rsid w:val="00FC35A7"/>
    <w:rsid w:val="00FD5DFF"/>
    <w:rsid w:val="00FF067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219FA0-8DA1-4762-87B8-0320601CD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0D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DD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521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0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0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00_2015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3C429-39C8-4D8D-9C89-8F6CA99CB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490</Words>
  <Characters>2799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4200: Pinewood Preparatory School Girls Soccer Team - South Carolina Legislature Online</dc:title>
  <dc:creator>McDowell</dc:creator>
  <cp:lastModifiedBy>N Cumfer</cp:lastModifiedBy>
  <cp:revision>2</cp:revision>
  <cp:lastPrinted>2015-05-14T17:03:00Z</cp:lastPrinted>
  <dcterms:created xsi:type="dcterms:W3CDTF">2016-12-02T19:03:00Z</dcterms:created>
  <dcterms:modified xsi:type="dcterms:W3CDTF">2016-12-02T19:03:00Z</dcterms:modified>
</cp:coreProperties>
</file>