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D74" w:rsidRDefault="00DF5D74" w:rsidP="00DF5D74">
      <w:pPr>
        <w:widowControl w:val="0"/>
        <w:jc w:val="center"/>
      </w:pPr>
      <w:bookmarkStart w:id="0" w:name="_GoBack"/>
      <w:bookmarkEnd w:id="0"/>
      <w:r w:rsidRPr="00DF5D74">
        <w:rPr>
          <w:b/>
        </w:rPr>
        <w:t>South Carolina General Assembly</w:t>
      </w:r>
    </w:p>
    <w:p w:rsidR="00DF5D74" w:rsidRDefault="00DF5D74" w:rsidP="00DF5D74">
      <w:pPr>
        <w:widowControl w:val="0"/>
        <w:jc w:val="center"/>
      </w:pPr>
      <w:r>
        <w:t>121st Session, 2015-2016</w:t>
      </w: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jc w:val="left"/>
        <w:rPr>
          <w:b/>
        </w:rPr>
      </w:pPr>
      <w:r w:rsidRPr="00DF5D74">
        <w:rPr>
          <w:b/>
        </w:rPr>
        <w:t>H. 4218</w:t>
      </w:r>
    </w:p>
    <w:p w:rsidR="00DF5D74" w:rsidRDefault="00DF5D74" w:rsidP="00DF5D74">
      <w:pPr>
        <w:widowControl w:val="0"/>
        <w:jc w:val="left"/>
        <w:rPr>
          <w:b/>
        </w:rPr>
      </w:pPr>
    </w:p>
    <w:p w:rsidR="00DF5D74" w:rsidRDefault="00DF5D74" w:rsidP="00DF5D74">
      <w:pPr>
        <w:widowControl w:val="0"/>
        <w:jc w:val="left"/>
      </w:pPr>
      <w:r w:rsidRPr="00DF5D74">
        <w:rPr>
          <w:b/>
        </w:rPr>
        <w:t>STATUS INFORMATION</w:t>
      </w: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jc w:val="left"/>
      </w:pPr>
      <w:r>
        <w:t>House Resolution</w:t>
      </w:r>
    </w:p>
    <w:p w:rsidR="00DF5D74" w:rsidRDefault="00DF5D74" w:rsidP="00DF5D74">
      <w:pPr>
        <w:widowControl w:val="0"/>
        <w:jc w:val="left"/>
      </w:pPr>
      <w:r>
        <w:t>Sponsors: Reps. Finlay and Bernstein</w:t>
      </w:r>
    </w:p>
    <w:p w:rsidR="00DF5D74" w:rsidRDefault="00DF5D74" w:rsidP="00DF5D74">
      <w:pPr>
        <w:widowControl w:val="0"/>
        <w:jc w:val="left"/>
      </w:pPr>
      <w:r>
        <w:t>Document Path: l:\council\bills\rm\1293cz15.docx</w:t>
      </w:r>
    </w:p>
    <w:p w:rsidR="00C40614" w:rsidRDefault="005A51DE" w:rsidP="00DF5D74">
      <w:pPr>
        <w:widowControl w:val="0"/>
        <w:jc w:val="left"/>
      </w:pPr>
      <w:r>
        <w:t>Companion/Similar bill(s): 812, 813, 814, 4219, 4220, 4221</w:t>
      </w: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jc w:val="left"/>
      </w:pPr>
      <w:r>
        <w:t>Introduced in the House on May 21, 2015</w:t>
      </w:r>
    </w:p>
    <w:p w:rsidR="00DF5D74" w:rsidRDefault="00DF5D74" w:rsidP="00DF5D74">
      <w:pPr>
        <w:widowControl w:val="0"/>
        <w:jc w:val="left"/>
      </w:pPr>
      <w:r>
        <w:t>Adopted by the House on May 21, 2015</w:t>
      </w: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jc w:val="left"/>
      </w:pPr>
      <w:r>
        <w:t xml:space="preserve">Summary: </w:t>
      </w:r>
      <w:r w:rsidR="00316926">
        <w:t>A. C. Flora High School Soccer, Tennis, and Golf Teams</w:t>
      </w: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jc w:val="left"/>
      </w:pPr>
    </w:p>
    <w:p w:rsidR="00DF5D74" w:rsidRDefault="00DF5D74" w:rsidP="00DF5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5D74">
        <w:rPr>
          <w:b/>
        </w:rPr>
        <w:t>HISTORY OF LEGISLATIVE ACTIONS</w:t>
      </w:r>
    </w:p>
    <w:p w:rsidR="00DF5D74" w:rsidRDefault="00DF5D74" w:rsidP="00DF5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5D74" w:rsidRPr="00DF5D74" w:rsidRDefault="00DF5D74" w:rsidP="00DF5D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5D74">
        <w:rPr>
          <w:u w:val="single"/>
        </w:rPr>
        <w:tab/>
        <w:t>Date</w:t>
      </w:r>
      <w:r w:rsidRPr="00DF5D74">
        <w:rPr>
          <w:u w:val="single"/>
        </w:rPr>
        <w:tab/>
        <w:t>Body</w:t>
      </w:r>
      <w:r w:rsidRPr="00DF5D74">
        <w:rPr>
          <w:u w:val="single"/>
        </w:rPr>
        <w:tab/>
        <w:t>Action Description with journal page number</w:t>
      </w:r>
      <w:r w:rsidRPr="00DF5D74">
        <w:rPr>
          <w:u w:val="single"/>
        </w:rPr>
        <w:tab/>
      </w:r>
    </w:p>
    <w:p w:rsidR="00F14B67" w:rsidRDefault="00F14B67" w:rsidP="00F14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482449">
        <w:t>Introduced and adopted (</w:t>
      </w:r>
      <w:hyperlink r:id="rId7" w:history="1">
        <w:r w:rsidRPr="008214F2">
          <w:rPr>
            <w:rStyle w:val="Hyperlink"/>
          </w:rPr>
          <w:t>House Journal</w:t>
        </w:r>
        <w:r w:rsidRPr="008214F2">
          <w:rPr>
            <w:rStyle w:val="Hyperlink"/>
          </w:rPr>
          <w:noBreakHyphen/>
          <w:t>page 31</w:t>
        </w:r>
      </w:hyperlink>
      <w:r w:rsidRPr="00482449">
        <w:t>)</w:t>
      </w:r>
    </w:p>
    <w:p w:rsidR="00F14B67" w:rsidRDefault="00F14B67" w:rsidP="00F14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5D74" w:rsidRDefault="00DF5D74" w:rsidP="00DF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F5D74">
          <w:rPr>
            <w:rStyle w:val="Hyperlink"/>
          </w:rPr>
          <w:t>legislative information</w:t>
        </w:r>
      </w:hyperlink>
      <w:r>
        <w:t xml:space="preserve"> at the website</w:t>
      </w:r>
    </w:p>
    <w:p w:rsidR="00DF5D74" w:rsidRDefault="00DF5D74" w:rsidP="00DF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5D74" w:rsidRPr="00DF5D74" w:rsidRDefault="00DF5D74" w:rsidP="00DF5D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5D74" w:rsidRDefault="00DF5D74" w:rsidP="00DF5D74">
      <w:r w:rsidRPr="00DF5D74">
        <w:rPr>
          <w:b/>
        </w:rPr>
        <w:t>VERSIONS OF THIS BILL</w:t>
      </w:r>
    </w:p>
    <w:p w:rsidR="00DF5D74" w:rsidRDefault="00DF5D74" w:rsidP="00DF5D74"/>
    <w:p w:rsidR="00DF5D74" w:rsidRDefault="008214F2" w:rsidP="00DF5D74">
      <w:hyperlink r:id="rId9" w:history="1">
        <w:r w:rsidR="00DF5D74">
          <w:rPr>
            <w:rStyle w:val="Hyperlink"/>
          </w:rPr>
          <w:t>5/21/2015</w:t>
        </w:r>
      </w:hyperlink>
    </w:p>
    <w:p w:rsidR="00DF5D74" w:rsidRDefault="00DF5D74" w:rsidP="00DF5D74"/>
    <w:p w:rsidR="00DF5D74" w:rsidRDefault="00DF5D74" w:rsidP="00DF5D74">
      <w:pPr>
        <w:sectPr w:rsidR="00DF5D74" w:rsidSect="00DF5D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6AB2" w:rsidRDefault="00FF6A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8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0" w:rsidRDefault="00A7318F" w:rsidP="00F2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263F0">
        <w:t xml:space="preserve">EXTEND THE PRIVILEGE OF THE FLOOR OF THE HOUSE OF REPRESENTATIVES TO THE A.C. FLORA HIGH SCHOOL </w:t>
      </w:r>
      <w:r w:rsidR="00630F42">
        <w:t>SOCCER</w:t>
      </w:r>
      <w:r w:rsidR="00741982">
        <w:t>, TENNIS, AND GOLF</w:t>
      </w:r>
      <w:r w:rsidR="00F263F0">
        <w:t xml:space="preserve"> TEAM</w:t>
      </w:r>
      <w:r w:rsidR="00741982">
        <w:t>S</w:t>
      </w:r>
      <w:r w:rsidR="00F263F0">
        <w:t>, COACH</w:t>
      </w:r>
      <w:r w:rsidR="00630F42">
        <w:t>ES</w:t>
      </w:r>
      <w:r w:rsidR="00F263F0">
        <w:t xml:space="preserve">, AND OTHER SCHOOL OFFICIALS, AT A DATE AND TIME TO BE DETERMINED BY THE SPEAKER, FOR THE PURPOSE OF BEING RECOGNIZED AND CONGRATULATED </w:t>
      </w:r>
      <w:r w:rsidR="00102F00">
        <w:t>FOR</w:t>
      </w:r>
      <w:r w:rsidR="00F263F0">
        <w:t xml:space="preserve"> </w:t>
      </w:r>
      <w:r w:rsidR="00630F42">
        <w:t>WINNING</w:t>
      </w:r>
      <w:r w:rsidR="00F263F0">
        <w:t xml:space="preserve"> THE</w:t>
      </w:r>
      <w:r w:rsidR="00803768">
        <w:t>IR RESPECTIVE</w:t>
      </w:r>
      <w:r w:rsidR="00F263F0">
        <w:t xml:space="preserve"> 20</w:t>
      </w:r>
      <w:r w:rsidR="00630F42">
        <w:t>15</w:t>
      </w:r>
      <w:r w:rsidR="00F263F0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89A" w:rsidRDefault="0080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089A" w:rsidRDefault="0080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4" w:rsidRDefault="0080089A" w:rsidP="007E6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6414">
        <w:t xml:space="preserve"> the privilege of the floor of the House of Representatives </w:t>
      </w:r>
      <w:r w:rsidR="00741982">
        <w:t>be</w:t>
      </w:r>
      <w:r w:rsidR="007E6414">
        <w:t xml:space="preserve"> extended to the A.C. Flora High School </w:t>
      </w:r>
      <w:r w:rsidR="00741982">
        <w:t>soccer, tennis, and golf t</w:t>
      </w:r>
      <w:r w:rsidR="007E6414">
        <w:t>eam</w:t>
      </w:r>
      <w:r w:rsidR="00741982">
        <w:t>s</w:t>
      </w:r>
      <w:r w:rsidR="007E6414">
        <w:t xml:space="preserve">, </w:t>
      </w:r>
      <w:r w:rsidR="00741982">
        <w:t>c</w:t>
      </w:r>
      <w:r w:rsidR="007E6414">
        <w:t>oach</w:t>
      </w:r>
      <w:r w:rsidR="00741982">
        <w:t>es</w:t>
      </w:r>
      <w:r w:rsidR="007E6414">
        <w:t xml:space="preserve">, and other school officials, at a date and time to be determined by the Speaker, for the purpose of being recognized and congratulated </w:t>
      </w:r>
      <w:r w:rsidR="00741982">
        <w:t xml:space="preserve">for winning </w:t>
      </w:r>
      <w:r w:rsidR="007E6414">
        <w:t>the</w:t>
      </w:r>
      <w:r w:rsidR="00803768">
        <w:t>ir respective</w:t>
      </w:r>
      <w:r w:rsidR="007E6414">
        <w:t xml:space="preserve"> 20</w:t>
      </w:r>
      <w:r w:rsidR="00741982">
        <w:t>15</w:t>
      </w:r>
      <w:r w:rsidR="007E6414">
        <w:t xml:space="preserve"> Class AAA State Championship </w:t>
      </w:r>
      <w:r w:rsidR="00741982">
        <w:t>t</w:t>
      </w:r>
      <w:r w:rsidR="007E6414">
        <w:t>itle.</w:t>
      </w:r>
    </w:p>
    <w:p w:rsidR="00E12995" w:rsidRDefault="00626F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D74" w:rsidRDefault="00DF5D74" w:rsidP="00DF5D74">
      <w:pPr>
        <w:suppressAutoHyphens/>
      </w:pPr>
    </w:p>
    <w:sectPr w:rsidR="00DF5D74" w:rsidSect="00DF5D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89A" w:rsidRDefault="0080089A" w:rsidP="009F0C77">
      <w:r>
        <w:separator/>
      </w:r>
    </w:p>
  </w:endnote>
  <w:endnote w:type="continuationSeparator" w:id="0">
    <w:p w:rsidR="0080089A" w:rsidRDefault="00800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A8F87B-CB84-4682-BDD5-B63631184584}"/>
    <w:embedBold r:id="rId2" w:fontKey="{7D9D61FF-6CE7-435E-BFF4-36618B5AD1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EF8610-A4D9-47ED-B11D-E9AEBB5D8D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D0F0D4-19CA-4C79-AE6E-A612F5A8D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5F8540-253E-4FA8-82C1-F06B88B8E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74" w:rsidRPr="00FF6AB2" w:rsidRDefault="00DF5D74" w:rsidP="00FF6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14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89A" w:rsidRDefault="0080089A" w:rsidP="009F0C77">
      <w:r>
        <w:separator/>
      </w:r>
    </w:p>
  </w:footnote>
  <w:footnote w:type="continuationSeparator" w:id="0">
    <w:p w:rsidR="0080089A" w:rsidRDefault="00800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CZ15"/>
    <w:docVar w:name="CoverBillType" w:val="r"/>
    <w:docVar w:name="docpath" w:val="L:\Council\bills\RM\1293CZ15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89A"/>
    <w:rsid w:val="00011869"/>
    <w:rsid w:val="00015CD6"/>
    <w:rsid w:val="000E1785"/>
    <w:rsid w:val="000F40FA"/>
    <w:rsid w:val="00102F0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EA0"/>
    <w:rsid w:val="002E5912"/>
    <w:rsid w:val="00301B21"/>
    <w:rsid w:val="00316926"/>
    <w:rsid w:val="00325348"/>
    <w:rsid w:val="0032732C"/>
    <w:rsid w:val="00336AD0"/>
    <w:rsid w:val="0037079A"/>
    <w:rsid w:val="003943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E7C"/>
    <w:rsid w:val="004E7D54"/>
    <w:rsid w:val="005273C6"/>
    <w:rsid w:val="00530A69"/>
    <w:rsid w:val="00545593"/>
    <w:rsid w:val="00577C6C"/>
    <w:rsid w:val="005A51DE"/>
    <w:rsid w:val="005C2FE2"/>
    <w:rsid w:val="005E2BC9"/>
    <w:rsid w:val="00605102"/>
    <w:rsid w:val="006215AA"/>
    <w:rsid w:val="00626F37"/>
    <w:rsid w:val="00630F42"/>
    <w:rsid w:val="006913C9"/>
    <w:rsid w:val="0069470D"/>
    <w:rsid w:val="00734F00"/>
    <w:rsid w:val="00741982"/>
    <w:rsid w:val="007A70AE"/>
    <w:rsid w:val="007E6414"/>
    <w:rsid w:val="0080089A"/>
    <w:rsid w:val="00803768"/>
    <w:rsid w:val="008214F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18F"/>
    <w:rsid w:val="00A741D9"/>
    <w:rsid w:val="00A833AB"/>
    <w:rsid w:val="00A9741D"/>
    <w:rsid w:val="00AD4B17"/>
    <w:rsid w:val="00B00804"/>
    <w:rsid w:val="00B412D4"/>
    <w:rsid w:val="00B6190F"/>
    <w:rsid w:val="00BE3C22"/>
    <w:rsid w:val="00C0345E"/>
    <w:rsid w:val="00C3483A"/>
    <w:rsid w:val="00C40614"/>
    <w:rsid w:val="00C74E9D"/>
    <w:rsid w:val="00C82FD3"/>
    <w:rsid w:val="00C92819"/>
    <w:rsid w:val="00CC6B7B"/>
    <w:rsid w:val="00CD2089"/>
    <w:rsid w:val="00D270D2"/>
    <w:rsid w:val="00D73A67"/>
    <w:rsid w:val="00D970A9"/>
    <w:rsid w:val="00DF3845"/>
    <w:rsid w:val="00DF5D74"/>
    <w:rsid w:val="00E12995"/>
    <w:rsid w:val="00E41911"/>
    <w:rsid w:val="00E92EEF"/>
    <w:rsid w:val="00EF2368"/>
    <w:rsid w:val="00F14B67"/>
    <w:rsid w:val="00F24442"/>
    <w:rsid w:val="00F263F0"/>
    <w:rsid w:val="00F50AE3"/>
    <w:rsid w:val="00F656BA"/>
    <w:rsid w:val="00F67CF1"/>
    <w:rsid w:val="00F840F0"/>
    <w:rsid w:val="00FB0D0D"/>
    <w:rsid w:val="00FB43B4"/>
    <w:rsid w:val="00FF2AE4"/>
    <w:rsid w:val="00FF6450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02528C-63F2-407B-BE60-8D0647F2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5D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8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A09D4-F1E2-443E-BB42-845519F07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1397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4218: A. C. Flora High School Soccer, Tennis, and Golf Teams - South Carolina Legislature Online</dc:title>
  <dc:creator>McDowell</dc:creator>
  <cp:lastModifiedBy>N Cumfer</cp:lastModifiedBy>
  <cp:revision>2</cp:revision>
  <cp:lastPrinted>2015-05-20T20:40:00Z</cp:lastPrinted>
  <dcterms:created xsi:type="dcterms:W3CDTF">2016-12-02T19:03:00Z</dcterms:created>
  <dcterms:modified xsi:type="dcterms:W3CDTF">2016-12-02T19:03:00Z</dcterms:modified>
</cp:coreProperties>
</file>