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3C04" w:rsidRDefault="00C33C04" w:rsidP="00C33C04">
      <w:pPr>
        <w:widowControl w:val="0"/>
        <w:jc w:val="center"/>
      </w:pPr>
      <w:bookmarkStart w:id="0" w:name="_GoBack"/>
      <w:bookmarkEnd w:id="0"/>
      <w:r w:rsidRPr="00C33C04">
        <w:rPr>
          <w:b/>
        </w:rPr>
        <w:t>South Carolina General Assembly</w:t>
      </w:r>
    </w:p>
    <w:p w:rsidR="00C33C04" w:rsidRDefault="00C33C04" w:rsidP="00C33C04">
      <w:pPr>
        <w:widowControl w:val="0"/>
        <w:jc w:val="center"/>
      </w:pPr>
      <w:r>
        <w:t>121st Session, 2015-2016</w:t>
      </w:r>
    </w:p>
    <w:p w:rsidR="00C33C04" w:rsidRDefault="00C33C04" w:rsidP="00C33C04">
      <w:pPr>
        <w:widowControl w:val="0"/>
        <w:jc w:val="left"/>
      </w:pPr>
    </w:p>
    <w:p w:rsidR="00C33C04" w:rsidRDefault="00C33C04" w:rsidP="00C33C04">
      <w:pPr>
        <w:widowControl w:val="0"/>
        <w:jc w:val="left"/>
        <w:rPr>
          <w:b/>
        </w:rPr>
      </w:pPr>
      <w:r w:rsidRPr="00C33C04">
        <w:rPr>
          <w:b/>
        </w:rPr>
        <w:t>H. 4269</w:t>
      </w:r>
    </w:p>
    <w:p w:rsidR="00C33C04" w:rsidRDefault="00C33C04" w:rsidP="00C33C04">
      <w:pPr>
        <w:widowControl w:val="0"/>
        <w:jc w:val="left"/>
        <w:rPr>
          <w:b/>
        </w:rPr>
      </w:pPr>
    </w:p>
    <w:p w:rsidR="00C33C04" w:rsidRDefault="00C33C04" w:rsidP="00C33C04">
      <w:pPr>
        <w:widowControl w:val="0"/>
        <w:jc w:val="left"/>
      </w:pPr>
      <w:r w:rsidRPr="00C33C04">
        <w:rPr>
          <w:b/>
        </w:rPr>
        <w:t>STATUS INFORMATION</w:t>
      </w:r>
    </w:p>
    <w:p w:rsidR="00C33C04" w:rsidRDefault="00C33C04" w:rsidP="00C33C04">
      <w:pPr>
        <w:widowControl w:val="0"/>
        <w:jc w:val="left"/>
      </w:pPr>
    </w:p>
    <w:p w:rsidR="00C33C04" w:rsidRDefault="00C33C04" w:rsidP="00C33C04">
      <w:pPr>
        <w:widowControl w:val="0"/>
        <w:jc w:val="left"/>
      </w:pPr>
      <w:r>
        <w:t>House Resolution</w:t>
      </w:r>
    </w:p>
    <w:p w:rsidR="00C33C04" w:rsidRDefault="00C33C04" w:rsidP="00C33C04">
      <w:pPr>
        <w:widowControl w:val="0"/>
        <w:jc w:val="left"/>
      </w:pPr>
      <w:r>
        <w:t>Sponsors: Reps. G.M. Smith and Weeks</w:t>
      </w:r>
    </w:p>
    <w:p w:rsidR="00C33C04" w:rsidRDefault="00C33C04" w:rsidP="00C33C04">
      <w:pPr>
        <w:widowControl w:val="0"/>
        <w:jc w:val="left"/>
      </w:pPr>
      <w:r>
        <w:t>Document Path: l:\council\bills\rm\1301cm15.docx</w:t>
      </w:r>
    </w:p>
    <w:p w:rsidR="00C33C04" w:rsidRDefault="00C33C04" w:rsidP="00C33C04">
      <w:pPr>
        <w:widowControl w:val="0"/>
        <w:jc w:val="left"/>
      </w:pPr>
    </w:p>
    <w:p w:rsidR="00C33C04" w:rsidRDefault="00C33C04" w:rsidP="00C33C04">
      <w:pPr>
        <w:widowControl w:val="0"/>
        <w:jc w:val="left"/>
      </w:pPr>
      <w:r>
        <w:t>Introduced in the House on May 27, 2015</w:t>
      </w:r>
    </w:p>
    <w:p w:rsidR="00C33C04" w:rsidRDefault="00C33C04" w:rsidP="00C33C04">
      <w:pPr>
        <w:widowControl w:val="0"/>
        <w:jc w:val="left"/>
      </w:pPr>
      <w:r>
        <w:t>Adopted by the House on May 27, 2015</w:t>
      </w:r>
    </w:p>
    <w:p w:rsidR="00C33C04" w:rsidRDefault="00C33C04" w:rsidP="00C33C04">
      <w:pPr>
        <w:widowControl w:val="0"/>
        <w:jc w:val="left"/>
      </w:pPr>
    </w:p>
    <w:p w:rsidR="00C33C04" w:rsidRDefault="00C33C04" w:rsidP="00C33C04">
      <w:pPr>
        <w:widowControl w:val="0"/>
        <w:jc w:val="left"/>
      </w:pPr>
      <w:r>
        <w:t xml:space="preserve">Summary: </w:t>
      </w:r>
      <w:r w:rsidR="00B523B1">
        <w:t>Wayne Rogers</w:t>
      </w:r>
    </w:p>
    <w:p w:rsidR="00C33C04" w:rsidRDefault="00C33C04" w:rsidP="00C33C04">
      <w:pPr>
        <w:widowControl w:val="0"/>
        <w:jc w:val="left"/>
      </w:pPr>
    </w:p>
    <w:p w:rsidR="00C33C04" w:rsidRDefault="00C33C04" w:rsidP="00C33C04">
      <w:pPr>
        <w:widowControl w:val="0"/>
        <w:jc w:val="left"/>
      </w:pPr>
    </w:p>
    <w:p w:rsidR="00C33C04" w:rsidRDefault="00C33C04" w:rsidP="00C33C0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33C04">
        <w:rPr>
          <w:b/>
        </w:rPr>
        <w:t>HISTORY OF LEGISLATIVE ACTIONS</w:t>
      </w:r>
    </w:p>
    <w:p w:rsidR="00C33C04" w:rsidRDefault="00C33C04" w:rsidP="00C33C0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33C04" w:rsidRPr="00C33C04" w:rsidRDefault="00C33C04" w:rsidP="00C33C0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33C04">
        <w:rPr>
          <w:u w:val="single"/>
        </w:rPr>
        <w:tab/>
        <w:t>Date</w:t>
      </w:r>
      <w:r w:rsidRPr="00C33C04">
        <w:rPr>
          <w:u w:val="single"/>
        </w:rPr>
        <w:tab/>
        <w:t>Body</w:t>
      </w:r>
      <w:r w:rsidRPr="00C33C04">
        <w:rPr>
          <w:u w:val="single"/>
        </w:rPr>
        <w:tab/>
        <w:t>Action Description with journal page number</w:t>
      </w:r>
      <w:r w:rsidRPr="00C33C04">
        <w:rPr>
          <w:u w:val="single"/>
        </w:rPr>
        <w:tab/>
      </w:r>
    </w:p>
    <w:p w:rsidR="006800D7" w:rsidRDefault="006800D7" w:rsidP="006800D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5/27/2015</w:t>
      </w:r>
      <w:r>
        <w:tab/>
        <w:t>House</w:t>
      </w:r>
      <w:r>
        <w:tab/>
      </w:r>
      <w:r w:rsidRPr="002B37BF">
        <w:t>Introduced and adopted (</w:t>
      </w:r>
      <w:hyperlink r:id="rId7" w:history="1">
        <w:r w:rsidRPr="007A20AC">
          <w:rPr>
            <w:rStyle w:val="Hyperlink"/>
          </w:rPr>
          <w:t>House Journal</w:t>
        </w:r>
        <w:r w:rsidRPr="007A20AC">
          <w:rPr>
            <w:rStyle w:val="Hyperlink"/>
          </w:rPr>
          <w:noBreakHyphen/>
          <w:t>page 29</w:t>
        </w:r>
      </w:hyperlink>
      <w:r w:rsidRPr="002B37BF">
        <w:t>)</w:t>
      </w:r>
    </w:p>
    <w:p w:rsidR="006800D7" w:rsidRDefault="006800D7" w:rsidP="006800D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33C04" w:rsidRDefault="00C33C04" w:rsidP="00C33C0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C33C04">
          <w:rPr>
            <w:rStyle w:val="Hyperlink"/>
          </w:rPr>
          <w:t>legislative information</w:t>
        </w:r>
      </w:hyperlink>
      <w:r>
        <w:t xml:space="preserve"> at the website</w:t>
      </w:r>
    </w:p>
    <w:p w:rsidR="00C33C04" w:rsidRDefault="00C33C04" w:rsidP="00C33C0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33C04" w:rsidRPr="00C33C04" w:rsidRDefault="00C33C04" w:rsidP="00C33C0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33C04" w:rsidRDefault="00C33C04" w:rsidP="00C33C04">
      <w:r w:rsidRPr="00C33C04">
        <w:rPr>
          <w:b/>
        </w:rPr>
        <w:t>VERSIONS OF THIS BILL</w:t>
      </w:r>
    </w:p>
    <w:p w:rsidR="00C33C04" w:rsidRDefault="00C33C04" w:rsidP="00C33C04"/>
    <w:p w:rsidR="00C33C04" w:rsidRDefault="007A20AC" w:rsidP="00C33C04">
      <w:hyperlink r:id="rId9" w:history="1">
        <w:r w:rsidR="00C33C04">
          <w:rPr>
            <w:rStyle w:val="Hyperlink"/>
          </w:rPr>
          <w:t>5/27/2015</w:t>
        </w:r>
      </w:hyperlink>
    </w:p>
    <w:p w:rsidR="00C33C04" w:rsidRDefault="00C33C04" w:rsidP="00C33C04"/>
    <w:p w:rsidR="00C33C04" w:rsidRDefault="00C33C04" w:rsidP="00C33C04">
      <w:pPr>
        <w:sectPr w:rsidR="00C33C04" w:rsidSect="00C33C0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721BF" w:rsidRDefault="002721B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721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1023E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C4EC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173C50">
        <w:t>RECOGNIZE AND HONOR WAYNE ROGERS, OWNER OF COLONY SQUARE BARBER SHOP IN SUMTER, FOR HIS THIRTY</w:t>
      </w:r>
      <w:r w:rsidR="00314715">
        <w:noBreakHyphen/>
      </w:r>
      <w:r w:rsidR="00173C50">
        <w:t>EIGHT YEARS OF OUTSTANDING SERVICE TO THE SUMTER COMMUNITY AND TO WISH HIM WELL IN ALL HIS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624B8" w:rsidRDefault="008624B8" w:rsidP="008624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South Carolina House of Representatives has learned that Wayne Rogers, owner of </w:t>
      </w:r>
      <w:r w:rsidRPr="008C477B">
        <w:rPr>
          <w:color w:val="000000" w:themeColor="text1"/>
          <w:u w:color="000000" w:themeColor="text1"/>
        </w:rPr>
        <w:t>Colony Square Barber</w:t>
      </w:r>
      <w:r>
        <w:rPr>
          <w:color w:val="000000" w:themeColor="text1"/>
          <w:u w:color="000000" w:themeColor="text1"/>
        </w:rPr>
        <w:t xml:space="preserve"> Shop,</w:t>
      </w:r>
      <w:r w:rsidRPr="008C477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will </w:t>
      </w:r>
      <w:r w:rsidRPr="008C477B">
        <w:rPr>
          <w:color w:val="000000" w:themeColor="text1"/>
          <w:u w:color="000000" w:themeColor="text1"/>
        </w:rPr>
        <w:t>close</w:t>
      </w:r>
      <w:r>
        <w:rPr>
          <w:color w:val="000000" w:themeColor="text1"/>
          <w:u w:color="000000" w:themeColor="text1"/>
        </w:rPr>
        <w:t xml:space="preserve"> the doors of this Sumter institution </w:t>
      </w:r>
      <w:r w:rsidRPr="008C477B">
        <w:rPr>
          <w:color w:val="000000" w:themeColor="text1"/>
          <w:u w:color="000000" w:themeColor="text1"/>
        </w:rPr>
        <w:t>on May 29</w:t>
      </w:r>
      <w:r>
        <w:rPr>
          <w:color w:val="000000" w:themeColor="text1"/>
          <w:u w:color="000000" w:themeColor="text1"/>
        </w:rPr>
        <w:t>, 2015,</w:t>
      </w:r>
      <w:r w:rsidRPr="008C477B">
        <w:rPr>
          <w:color w:val="000000" w:themeColor="text1"/>
          <w:u w:color="000000" w:themeColor="text1"/>
        </w:rPr>
        <w:t xml:space="preserve"> after </w:t>
      </w:r>
      <w:r>
        <w:rPr>
          <w:color w:val="000000" w:themeColor="text1"/>
          <w:u w:color="000000" w:themeColor="text1"/>
        </w:rPr>
        <w:t>thirty</w:t>
      </w:r>
      <w:r w:rsidR="0031471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eight</w:t>
      </w:r>
      <w:r w:rsidRPr="008C477B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 xml:space="preserve"> of </w:t>
      </w:r>
      <w:r w:rsidR="00BA2531">
        <w:rPr>
          <w:color w:val="000000" w:themeColor="text1"/>
          <w:u w:color="000000" w:themeColor="text1"/>
        </w:rPr>
        <w:t>fine</w:t>
      </w:r>
      <w:r>
        <w:rPr>
          <w:color w:val="000000" w:themeColor="text1"/>
          <w:u w:color="000000" w:themeColor="text1"/>
        </w:rPr>
        <w:t xml:space="preserve"> service to the community; and</w:t>
      </w:r>
    </w:p>
    <w:p w:rsidR="008624B8" w:rsidRDefault="008624B8" w:rsidP="008624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624B8" w:rsidRDefault="008624B8" w:rsidP="008624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8C477B">
        <w:rPr>
          <w:color w:val="000000" w:themeColor="text1"/>
          <w:u w:color="000000" w:themeColor="text1"/>
        </w:rPr>
        <w:t xml:space="preserve">his dad and grandfather both </w:t>
      </w:r>
      <w:r>
        <w:rPr>
          <w:color w:val="000000" w:themeColor="text1"/>
          <w:u w:color="000000" w:themeColor="text1"/>
        </w:rPr>
        <w:t>being barbers</w:t>
      </w:r>
      <w:r w:rsidR="00F90A80">
        <w:rPr>
          <w:color w:val="000000" w:themeColor="text1"/>
          <w:u w:color="000000" w:themeColor="text1"/>
        </w:rPr>
        <w:t xml:space="preserve"> before him</w:t>
      </w:r>
      <w:r>
        <w:rPr>
          <w:color w:val="000000" w:themeColor="text1"/>
          <w:u w:color="000000" w:themeColor="text1"/>
        </w:rPr>
        <w:t xml:space="preserve">, Wayne Rogers found barbering a natural choice for a vocation. </w:t>
      </w:r>
      <w:r w:rsidRPr="008C477B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received excellent on</w:t>
      </w:r>
      <w:r w:rsidR="0031471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the</w:t>
      </w:r>
      <w:r w:rsidR="0031471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job training from his dad </w:t>
      </w:r>
      <w:r w:rsidRPr="008C477B">
        <w:rPr>
          <w:color w:val="000000" w:themeColor="text1"/>
          <w:u w:color="000000" w:themeColor="text1"/>
        </w:rPr>
        <w:t>while working with hi</w:t>
      </w:r>
      <w:r>
        <w:rPr>
          <w:color w:val="000000" w:themeColor="text1"/>
          <w:u w:color="000000" w:themeColor="text1"/>
        </w:rPr>
        <w:t>m</w:t>
      </w:r>
      <w:r w:rsidRPr="008C477B">
        <w:rPr>
          <w:color w:val="000000" w:themeColor="text1"/>
          <w:u w:color="000000" w:themeColor="text1"/>
        </w:rPr>
        <w:t xml:space="preserve"> as a contract barber at Shaw Air Force Base in the NCO Club</w:t>
      </w:r>
      <w:r>
        <w:rPr>
          <w:color w:val="000000" w:themeColor="text1"/>
          <w:u w:color="000000" w:themeColor="text1"/>
        </w:rPr>
        <w:t>; and</w:t>
      </w:r>
    </w:p>
    <w:p w:rsidR="008624B8" w:rsidRDefault="008624B8" w:rsidP="008624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624B8" w:rsidRDefault="008624B8" w:rsidP="008624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eventually, he segued his accumulated barbering knowledge and skills into his own business, </w:t>
      </w:r>
      <w:r w:rsidRPr="008C477B">
        <w:rPr>
          <w:color w:val="000000" w:themeColor="text1"/>
          <w:u w:color="000000" w:themeColor="text1"/>
        </w:rPr>
        <w:t>Colony Square Barber</w:t>
      </w:r>
      <w:r>
        <w:rPr>
          <w:color w:val="000000" w:themeColor="text1"/>
          <w:u w:color="000000" w:themeColor="text1"/>
        </w:rPr>
        <w:t xml:space="preserve"> Shop; and</w:t>
      </w:r>
    </w:p>
    <w:p w:rsidR="008624B8" w:rsidRDefault="008624B8" w:rsidP="008624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624B8" w:rsidRDefault="008624B8" w:rsidP="008624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among the most enjoyable memories of Colony Square that Wayne will carry with him are the interesting things he </w:t>
      </w:r>
      <w:r w:rsidR="002B455E">
        <w:rPr>
          <w:color w:val="000000" w:themeColor="text1"/>
          <w:u w:color="000000" w:themeColor="text1"/>
        </w:rPr>
        <w:t xml:space="preserve">has </w:t>
      </w:r>
      <w:r>
        <w:rPr>
          <w:color w:val="000000" w:themeColor="text1"/>
          <w:u w:color="000000" w:themeColor="text1"/>
        </w:rPr>
        <w:t>learned from his customers. As he puts it, “T</w:t>
      </w:r>
      <w:r w:rsidRPr="008C477B">
        <w:rPr>
          <w:color w:val="000000" w:themeColor="text1"/>
          <w:u w:color="000000" w:themeColor="text1"/>
        </w:rPr>
        <w:t>here is always somebody walking in who is an expert in some field. If you ask the right questions</w:t>
      </w:r>
      <w:r>
        <w:rPr>
          <w:color w:val="000000" w:themeColor="text1"/>
          <w:u w:color="000000" w:themeColor="text1"/>
        </w:rPr>
        <w:t>,</w:t>
      </w:r>
      <w:r w:rsidRPr="008C477B">
        <w:rPr>
          <w:color w:val="000000" w:themeColor="text1"/>
          <w:u w:color="000000" w:themeColor="text1"/>
        </w:rPr>
        <w:t xml:space="preserve"> you can get some amazing answers</w:t>
      </w:r>
      <w:r>
        <w:rPr>
          <w:color w:val="000000" w:themeColor="text1"/>
          <w:u w:color="000000" w:themeColor="text1"/>
        </w:rPr>
        <w:t>”; and</w:t>
      </w:r>
    </w:p>
    <w:p w:rsidR="008624B8" w:rsidRDefault="008624B8" w:rsidP="008624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624B8" w:rsidRDefault="008624B8" w:rsidP="008624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although Colony Square is closing, Wayne Rogers</w:t>
      </w:r>
      <w:r w:rsidR="00314715" w:rsidRPr="0031471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customers are pleased to hear that he will keep his hand in the business by </w:t>
      </w:r>
      <w:r w:rsidRPr="008C477B">
        <w:rPr>
          <w:color w:val="000000" w:themeColor="text1"/>
          <w:u w:color="000000" w:themeColor="text1"/>
        </w:rPr>
        <w:t>continu</w:t>
      </w:r>
      <w:r>
        <w:rPr>
          <w:color w:val="000000" w:themeColor="text1"/>
          <w:u w:color="000000" w:themeColor="text1"/>
        </w:rPr>
        <w:t>ing</w:t>
      </w:r>
      <w:r w:rsidRPr="008C477B">
        <w:rPr>
          <w:color w:val="000000" w:themeColor="text1"/>
          <w:u w:color="000000" w:themeColor="text1"/>
        </w:rPr>
        <w:t xml:space="preserve"> his bar</w:t>
      </w:r>
      <w:r w:rsidR="00950F2E">
        <w:rPr>
          <w:color w:val="000000" w:themeColor="text1"/>
          <w:u w:color="000000" w:themeColor="text1"/>
        </w:rPr>
        <w:t xml:space="preserve">bering at Law Range Barber Shop, </w:t>
      </w:r>
      <w:r w:rsidRPr="008C477B">
        <w:rPr>
          <w:color w:val="000000" w:themeColor="text1"/>
          <w:u w:color="000000" w:themeColor="text1"/>
        </w:rPr>
        <w:t>starting in June</w:t>
      </w:r>
      <w:r>
        <w:rPr>
          <w:color w:val="000000" w:themeColor="text1"/>
          <w:u w:color="000000" w:themeColor="text1"/>
        </w:rPr>
        <w:t>; and</w:t>
      </w:r>
    </w:p>
    <w:p w:rsidR="00C87AF4" w:rsidRDefault="00C87AF4" w:rsidP="008624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1023E" w:rsidRDefault="00C87AF4" w:rsidP="00C87A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lastRenderedPageBreak/>
        <w:t xml:space="preserve">Whereas, appreciative of his nearly four decades of </w:t>
      </w:r>
      <w:r w:rsidR="00A14845">
        <w:rPr>
          <w:color w:val="000000" w:themeColor="text1"/>
          <w:u w:color="000000" w:themeColor="text1"/>
        </w:rPr>
        <w:t xml:space="preserve">exceptional </w:t>
      </w:r>
      <w:r>
        <w:rPr>
          <w:color w:val="000000" w:themeColor="text1"/>
          <w:u w:color="000000" w:themeColor="text1"/>
        </w:rPr>
        <w:t>servi</w:t>
      </w:r>
      <w:r w:rsidR="002D2B70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 xml:space="preserve">e to the people of Sumter, the House of Representatives takes great pleasure in wishing Wayne Rogers much success and fulfillment in his new enterprises. </w:t>
      </w:r>
      <w:r w:rsidR="0061023E">
        <w:t>Now, therefore,</w:t>
      </w:r>
    </w:p>
    <w:p w:rsidR="0061023E" w:rsidRDefault="0061023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023E" w:rsidRDefault="0061023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1023E" w:rsidRDefault="0061023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2220" w:rsidRDefault="0061023E" w:rsidP="008E22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8E2220">
        <w:t xml:space="preserve"> </w:t>
      </w:r>
      <w:r w:rsidR="008E2220">
        <w:rPr>
          <w:color w:val="000000" w:themeColor="text1"/>
        </w:rPr>
        <w:t xml:space="preserve">the members of the South Carolina House of Representatives, by this resolution, </w:t>
      </w:r>
      <w:r w:rsidR="008E2220">
        <w:t>recognize and honor Wayne Rogers, owner of Colony Square Barber Shop in Sumter, for his thirty</w:t>
      </w:r>
      <w:r w:rsidR="00314715">
        <w:noBreakHyphen/>
      </w:r>
      <w:r w:rsidR="008E2220">
        <w:t>eight years of outstanding service to the Sumter community and wish him well in all his future endeavors.</w:t>
      </w:r>
    </w:p>
    <w:p w:rsidR="0061023E" w:rsidRDefault="0061023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023E" w:rsidRDefault="0061023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797E22">
        <w:t>provided</w:t>
      </w:r>
      <w:r>
        <w:t xml:space="preserve"> to</w:t>
      </w:r>
      <w:r w:rsidR="00797E22">
        <w:t xml:space="preserve"> Wayne Rogers.</w:t>
      </w:r>
    </w:p>
    <w:p w:rsidR="00287527" w:rsidRDefault="0031471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33C04" w:rsidRDefault="00C33C04" w:rsidP="00C33C04">
      <w:pPr>
        <w:suppressAutoHyphens/>
      </w:pPr>
    </w:p>
    <w:sectPr w:rsidR="00C33C04" w:rsidSect="00C33C04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1023E" w:rsidRDefault="0061023E" w:rsidP="009F0C77">
      <w:r>
        <w:separator/>
      </w:r>
    </w:p>
  </w:endnote>
  <w:endnote w:type="continuationSeparator" w:id="0">
    <w:p w:rsidR="0061023E" w:rsidRDefault="0061023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7773504-6817-4921-B1A1-6FA121408556}"/>
    <w:embedBold r:id="rId2" w:fontKey="{AE47E919-E8FD-454F-A00F-567E40E9C2A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44138AF-16F8-453B-9D70-0CB7EE00F75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9BF0EDAA-E742-40CD-8A5D-EAACC57639E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BC7B0EE-975B-4549-81AB-C9269F63E3B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3C04" w:rsidRPr="002721BF" w:rsidRDefault="00C33C04" w:rsidP="002721B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[4269]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A20A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1023E" w:rsidRDefault="0061023E" w:rsidP="009F0C77">
      <w:r>
        <w:separator/>
      </w:r>
    </w:p>
  </w:footnote>
  <w:footnote w:type="continuationSeparator" w:id="0">
    <w:p w:rsidR="0061023E" w:rsidRDefault="0061023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01CM15"/>
    <w:docVar w:name="CoverBillType" w:val="r"/>
    <w:docVar w:name="docpath" w:val="L:\Council\bills\RM\1301CM15.DOCX"/>
    <w:docVar w:name="dvBillNumber" w:val="426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1023E"/>
    <w:rsid w:val="00011869"/>
    <w:rsid w:val="000144C9"/>
    <w:rsid w:val="000154FD"/>
    <w:rsid w:val="00015CD6"/>
    <w:rsid w:val="000E1785"/>
    <w:rsid w:val="000F40FA"/>
    <w:rsid w:val="0010776B"/>
    <w:rsid w:val="00133E66"/>
    <w:rsid w:val="001435A3"/>
    <w:rsid w:val="00146ED3"/>
    <w:rsid w:val="00151044"/>
    <w:rsid w:val="00173C50"/>
    <w:rsid w:val="001D08F2"/>
    <w:rsid w:val="001D525B"/>
    <w:rsid w:val="001D7F4F"/>
    <w:rsid w:val="00205238"/>
    <w:rsid w:val="002321B6"/>
    <w:rsid w:val="00250967"/>
    <w:rsid w:val="002543C8"/>
    <w:rsid w:val="0025541D"/>
    <w:rsid w:val="002721BF"/>
    <w:rsid w:val="00284AAE"/>
    <w:rsid w:val="00287527"/>
    <w:rsid w:val="002B455E"/>
    <w:rsid w:val="002D2B70"/>
    <w:rsid w:val="002E5912"/>
    <w:rsid w:val="00301B21"/>
    <w:rsid w:val="00314715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1023E"/>
    <w:rsid w:val="006215AA"/>
    <w:rsid w:val="006800D7"/>
    <w:rsid w:val="006913C9"/>
    <w:rsid w:val="0069470D"/>
    <w:rsid w:val="007070EE"/>
    <w:rsid w:val="00734F00"/>
    <w:rsid w:val="00797E22"/>
    <w:rsid w:val="007A20AC"/>
    <w:rsid w:val="007A70AE"/>
    <w:rsid w:val="008362E8"/>
    <w:rsid w:val="008624B8"/>
    <w:rsid w:val="00874128"/>
    <w:rsid w:val="008A1768"/>
    <w:rsid w:val="008E2220"/>
    <w:rsid w:val="008F0F33"/>
    <w:rsid w:val="008F4429"/>
    <w:rsid w:val="0094021A"/>
    <w:rsid w:val="00950F2E"/>
    <w:rsid w:val="009B44AF"/>
    <w:rsid w:val="009C6A0B"/>
    <w:rsid w:val="009C7978"/>
    <w:rsid w:val="009F0C77"/>
    <w:rsid w:val="009F4DD1"/>
    <w:rsid w:val="00A14845"/>
    <w:rsid w:val="00A41684"/>
    <w:rsid w:val="00A64E80"/>
    <w:rsid w:val="00A72BCD"/>
    <w:rsid w:val="00A741D9"/>
    <w:rsid w:val="00A833AB"/>
    <w:rsid w:val="00A9741D"/>
    <w:rsid w:val="00AC4EC3"/>
    <w:rsid w:val="00AD4B17"/>
    <w:rsid w:val="00AE7188"/>
    <w:rsid w:val="00B412D4"/>
    <w:rsid w:val="00B523B1"/>
    <w:rsid w:val="00BA2531"/>
    <w:rsid w:val="00BE3C22"/>
    <w:rsid w:val="00C0345E"/>
    <w:rsid w:val="00C33C04"/>
    <w:rsid w:val="00C3483A"/>
    <w:rsid w:val="00C74E9D"/>
    <w:rsid w:val="00C82FD3"/>
    <w:rsid w:val="00C87AF4"/>
    <w:rsid w:val="00C92819"/>
    <w:rsid w:val="00CC6B7B"/>
    <w:rsid w:val="00CD2089"/>
    <w:rsid w:val="00D73A67"/>
    <w:rsid w:val="00D94219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90A8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A83EA27-DC10-4B96-9AE1-22017BCEBC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50F2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0F2E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33C0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269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5-27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269_2015052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7CBDB7-B86B-4BD4-9943-51C88D9266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422</Words>
  <Characters>2411</Characters>
  <Application>Microsoft Office Word</Application>
  <DocSecurity>6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2828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4269: Wayne Rogers - South Carolina Legislature Online</dc:title>
  <dc:creator>McDowell</dc:creator>
  <cp:lastModifiedBy>N Cumfer</cp:lastModifiedBy>
  <cp:revision>2</cp:revision>
  <cp:lastPrinted>2015-05-22T21:04:00Z</cp:lastPrinted>
  <dcterms:created xsi:type="dcterms:W3CDTF">2016-12-02T19:05:00Z</dcterms:created>
  <dcterms:modified xsi:type="dcterms:W3CDTF">2016-12-02T19:05:00Z</dcterms:modified>
</cp:coreProperties>
</file>